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6AACA" w14:textId="41A1F21D" w:rsidR="002C7329" w:rsidRPr="004802D4" w:rsidRDefault="002C7329" w:rsidP="00AF4782">
      <w:pPr>
        <w:pStyle w:val="Normaalweb"/>
        <w:spacing w:before="0" w:beforeAutospacing="0" w:after="0" w:afterAutospacing="0"/>
        <w:rPr>
          <w:rFonts w:asciiTheme="majorHAnsi" w:hAnsiTheme="majorHAnsi" w:cstheme="majorHAnsi"/>
          <w:b/>
          <w:sz w:val="22"/>
          <w:szCs w:val="22"/>
        </w:rPr>
      </w:pPr>
    </w:p>
    <w:p w14:paraId="53962F8C" w14:textId="27CB18FF" w:rsidR="003D77A3" w:rsidRPr="004802D4" w:rsidRDefault="00AF4782" w:rsidP="00AF4782">
      <w:pPr>
        <w:pStyle w:val="Normaalweb"/>
        <w:spacing w:before="0" w:beforeAutospacing="0" w:after="0" w:afterAutospacing="0"/>
        <w:rPr>
          <w:rFonts w:asciiTheme="majorHAnsi" w:hAnsiTheme="majorHAnsi" w:cstheme="majorHAnsi"/>
          <w:b/>
          <w:sz w:val="22"/>
          <w:szCs w:val="22"/>
        </w:rPr>
      </w:pPr>
      <w:r w:rsidRPr="004802D4">
        <w:rPr>
          <w:rFonts w:asciiTheme="majorHAnsi" w:hAnsiTheme="majorHAnsi" w:cstheme="majorHAnsi"/>
          <w:b/>
          <w:sz w:val="22"/>
          <w:szCs w:val="22"/>
        </w:rPr>
        <w:t>IIA C</w:t>
      </w:r>
      <w:r w:rsidR="003D77A3" w:rsidRPr="004802D4">
        <w:rPr>
          <w:rFonts w:asciiTheme="majorHAnsi" w:hAnsiTheme="majorHAnsi" w:cstheme="majorHAnsi"/>
          <w:b/>
          <w:sz w:val="22"/>
          <w:szCs w:val="22"/>
        </w:rPr>
        <w:t>ongres</w:t>
      </w:r>
      <w:r w:rsidRPr="004802D4">
        <w:rPr>
          <w:rFonts w:asciiTheme="majorHAnsi" w:hAnsiTheme="majorHAnsi" w:cstheme="majorHAnsi"/>
          <w:b/>
          <w:sz w:val="22"/>
          <w:szCs w:val="22"/>
        </w:rPr>
        <w:t>,</w:t>
      </w:r>
      <w:r w:rsidR="00A82613" w:rsidRPr="004802D4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816954" w:rsidRPr="004802D4">
        <w:rPr>
          <w:rFonts w:asciiTheme="majorHAnsi" w:hAnsiTheme="majorHAnsi" w:cstheme="majorHAnsi"/>
          <w:b/>
          <w:sz w:val="22"/>
          <w:szCs w:val="22"/>
        </w:rPr>
        <w:t>4</w:t>
      </w:r>
      <w:r w:rsidR="00FE62DC" w:rsidRPr="004802D4">
        <w:rPr>
          <w:rFonts w:asciiTheme="majorHAnsi" w:hAnsiTheme="majorHAnsi" w:cstheme="majorHAnsi"/>
          <w:b/>
          <w:sz w:val="22"/>
          <w:szCs w:val="22"/>
        </w:rPr>
        <w:t>-</w:t>
      </w:r>
      <w:r w:rsidR="00816954" w:rsidRPr="004802D4">
        <w:rPr>
          <w:rFonts w:asciiTheme="majorHAnsi" w:hAnsiTheme="majorHAnsi" w:cstheme="majorHAnsi"/>
          <w:b/>
          <w:sz w:val="22"/>
          <w:szCs w:val="22"/>
        </w:rPr>
        <w:t>5</w:t>
      </w:r>
      <w:r w:rsidR="00FE62DC" w:rsidRPr="004802D4">
        <w:rPr>
          <w:rFonts w:asciiTheme="majorHAnsi" w:hAnsiTheme="majorHAnsi" w:cstheme="majorHAnsi"/>
          <w:b/>
          <w:sz w:val="22"/>
          <w:szCs w:val="22"/>
        </w:rPr>
        <w:t xml:space="preserve"> juni 202</w:t>
      </w:r>
      <w:r w:rsidR="00816954" w:rsidRPr="004802D4">
        <w:rPr>
          <w:rFonts w:asciiTheme="majorHAnsi" w:hAnsiTheme="majorHAnsi" w:cstheme="majorHAnsi"/>
          <w:b/>
          <w:sz w:val="22"/>
          <w:szCs w:val="22"/>
        </w:rPr>
        <w:t>6</w:t>
      </w:r>
    </w:p>
    <w:p w14:paraId="25A12B54" w14:textId="4612E65B" w:rsidR="003D77A3" w:rsidRPr="004802D4" w:rsidRDefault="003D77A3" w:rsidP="00AF4782">
      <w:pPr>
        <w:pStyle w:val="Normaalweb"/>
        <w:spacing w:before="0" w:beforeAutospacing="0" w:after="0" w:afterAutospacing="0"/>
        <w:rPr>
          <w:rFonts w:asciiTheme="majorHAnsi" w:hAnsiTheme="majorHAnsi" w:cstheme="majorHAnsi"/>
          <w:b/>
          <w:sz w:val="22"/>
          <w:szCs w:val="22"/>
        </w:rPr>
      </w:pPr>
      <w:r w:rsidRPr="004802D4">
        <w:rPr>
          <w:rFonts w:asciiTheme="majorHAnsi" w:hAnsiTheme="majorHAnsi" w:cstheme="majorHAnsi"/>
          <w:b/>
          <w:sz w:val="22"/>
          <w:szCs w:val="22"/>
        </w:rPr>
        <w:t xml:space="preserve">Locatie: </w:t>
      </w:r>
      <w:r w:rsidR="00FE62DC" w:rsidRPr="004802D4">
        <w:rPr>
          <w:rFonts w:asciiTheme="majorHAnsi" w:hAnsiTheme="majorHAnsi" w:cstheme="majorHAnsi"/>
          <w:b/>
          <w:sz w:val="22"/>
          <w:szCs w:val="22"/>
        </w:rPr>
        <w:t>AFAS Theater, Inspiratielaan 3, Leusden</w:t>
      </w:r>
    </w:p>
    <w:p w14:paraId="1F0EB6AB" w14:textId="2DCF0D6C" w:rsidR="003D77A3" w:rsidRPr="004802D4" w:rsidRDefault="003D77A3" w:rsidP="003D77A3">
      <w:pPr>
        <w:rPr>
          <w:rFonts w:asciiTheme="majorHAnsi" w:hAnsiTheme="majorHAnsi" w:cstheme="majorHAnsi"/>
          <w:b/>
          <w:sz w:val="22"/>
          <w:szCs w:val="22"/>
        </w:rPr>
      </w:pPr>
      <w:r w:rsidRPr="004802D4">
        <w:rPr>
          <w:rFonts w:asciiTheme="majorHAnsi" w:hAnsiTheme="majorHAnsi" w:cstheme="majorHAnsi"/>
          <w:b/>
          <w:sz w:val="22"/>
          <w:szCs w:val="22"/>
        </w:rPr>
        <w:t>Gegevensformulier spreker</w:t>
      </w:r>
    </w:p>
    <w:p w14:paraId="3307F86D" w14:textId="77777777" w:rsidR="003D77A3" w:rsidRPr="004802D4" w:rsidRDefault="003D77A3" w:rsidP="003D77A3">
      <w:pPr>
        <w:rPr>
          <w:rFonts w:asciiTheme="majorHAnsi" w:hAnsiTheme="majorHAnsi" w:cstheme="majorHAnsi"/>
          <w:b/>
          <w:sz w:val="22"/>
          <w:szCs w:val="22"/>
        </w:rPr>
      </w:pPr>
    </w:p>
    <w:p w14:paraId="11E9FF5E" w14:textId="7EC4C3CE" w:rsidR="00974C75" w:rsidRPr="004802D4" w:rsidRDefault="003D77A3" w:rsidP="003D77A3">
      <w:pPr>
        <w:rPr>
          <w:rFonts w:asciiTheme="majorHAnsi" w:hAnsiTheme="majorHAnsi" w:cstheme="majorHAnsi"/>
          <w:sz w:val="22"/>
          <w:szCs w:val="22"/>
        </w:rPr>
      </w:pPr>
      <w:r w:rsidRPr="004802D4">
        <w:rPr>
          <w:rFonts w:asciiTheme="majorHAnsi" w:hAnsiTheme="majorHAnsi" w:cstheme="majorHAnsi"/>
          <w:sz w:val="22"/>
          <w:szCs w:val="22"/>
        </w:rPr>
        <w:t>Wij verzoeken u om dit formulier</w:t>
      </w:r>
      <w:r w:rsidR="006D2975" w:rsidRPr="004802D4">
        <w:rPr>
          <w:rFonts w:asciiTheme="majorHAnsi" w:hAnsiTheme="majorHAnsi" w:cstheme="majorHAnsi"/>
          <w:sz w:val="22"/>
          <w:szCs w:val="22"/>
        </w:rPr>
        <w:t xml:space="preserve"> zo goed mogelijk </w:t>
      </w:r>
      <w:r w:rsidRPr="004802D4">
        <w:rPr>
          <w:rFonts w:asciiTheme="majorHAnsi" w:hAnsiTheme="majorHAnsi" w:cstheme="majorHAnsi"/>
          <w:sz w:val="22"/>
          <w:szCs w:val="22"/>
        </w:rPr>
        <w:t>in te vullen</w:t>
      </w:r>
      <w:r w:rsidR="00EF67BA">
        <w:rPr>
          <w:rFonts w:asciiTheme="majorHAnsi" w:hAnsiTheme="majorHAnsi" w:cstheme="majorHAnsi"/>
          <w:sz w:val="22"/>
          <w:szCs w:val="22"/>
        </w:rPr>
        <w:t xml:space="preserve"> </w:t>
      </w:r>
      <w:r w:rsidR="00974C75" w:rsidRPr="004802D4">
        <w:rPr>
          <w:rFonts w:asciiTheme="majorHAnsi" w:hAnsiTheme="majorHAnsi" w:cstheme="majorHAnsi"/>
          <w:sz w:val="22"/>
          <w:szCs w:val="22"/>
        </w:rPr>
        <w:t>en</w:t>
      </w:r>
      <w:r w:rsidR="00066643" w:rsidRPr="004802D4">
        <w:rPr>
          <w:rFonts w:asciiTheme="majorHAnsi" w:hAnsiTheme="majorHAnsi" w:cstheme="majorHAnsi"/>
          <w:sz w:val="22"/>
          <w:szCs w:val="22"/>
        </w:rPr>
        <w:t xml:space="preserve"> </w:t>
      </w:r>
      <w:r w:rsidR="00974C75" w:rsidRPr="004802D4">
        <w:rPr>
          <w:rFonts w:asciiTheme="majorHAnsi" w:hAnsiTheme="majorHAnsi" w:cstheme="majorHAnsi"/>
          <w:sz w:val="22"/>
          <w:szCs w:val="22"/>
        </w:rPr>
        <w:t>te r</w:t>
      </w:r>
      <w:r w:rsidRPr="004802D4">
        <w:rPr>
          <w:rFonts w:asciiTheme="majorHAnsi" w:hAnsiTheme="majorHAnsi" w:cstheme="majorHAnsi"/>
          <w:sz w:val="22"/>
          <w:szCs w:val="22"/>
        </w:rPr>
        <w:t xml:space="preserve">etourneren aan: </w:t>
      </w:r>
      <w:r w:rsidR="00CC0EAD" w:rsidRPr="004802D4">
        <w:rPr>
          <w:rFonts w:asciiTheme="majorHAnsi" w:hAnsiTheme="majorHAnsi" w:cstheme="majorHAnsi"/>
          <w:sz w:val="22"/>
          <w:szCs w:val="22"/>
        </w:rPr>
        <w:tab/>
      </w:r>
    </w:p>
    <w:p w14:paraId="30EDF086" w14:textId="6989AF00" w:rsidR="003D77A3" w:rsidRPr="00EF67BA" w:rsidRDefault="001564D9" w:rsidP="003D77A3">
      <w:pPr>
        <w:rPr>
          <w:rFonts w:asciiTheme="majorHAnsi" w:hAnsiTheme="majorHAnsi" w:cstheme="majorHAnsi"/>
        </w:rPr>
      </w:pPr>
      <w:hyperlink r:id="rId11" w:history="1">
        <w:r w:rsidRPr="00EF67BA">
          <w:rPr>
            <w:rStyle w:val="Hyperlink"/>
            <w:rFonts w:asciiTheme="majorHAnsi" w:hAnsiTheme="majorHAnsi" w:cstheme="majorHAnsi"/>
            <w:color w:val="auto"/>
          </w:rPr>
          <w:t>trainingen@iia.nl</w:t>
        </w:r>
      </w:hyperlink>
      <w:r w:rsidR="003D77A3" w:rsidRPr="00EF67BA">
        <w:rPr>
          <w:rFonts w:asciiTheme="majorHAnsi" w:hAnsiTheme="majorHAnsi" w:cstheme="majorHAnsi"/>
        </w:rPr>
        <w:t xml:space="preserve"> </w:t>
      </w:r>
    </w:p>
    <w:p w14:paraId="33310C9D" w14:textId="07B706E2" w:rsidR="003D77A3" w:rsidRPr="004802D4" w:rsidRDefault="003D77A3" w:rsidP="003D77A3">
      <w:pPr>
        <w:tabs>
          <w:tab w:val="left" w:pos="3119"/>
        </w:tabs>
        <w:rPr>
          <w:rFonts w:asciiTheme="majorHAnsi" w:hAnsiTheme="majorHAnsi" w:cstheme="majorHAnsi"/>
          <w:b/>
          <w:sz w:val="22"/>
          <w:szCs w:val="22"/>
        </w:rPr>
      </w:pPr>
    </w:p>
    <w:p w14:paraId="2D681524" w14:textId="14F9B2ED" w:rsidR="009825BD" w:rsidRDefault="009825BD" w:rsidP="0049263C">
      <w:pPr>
        <w:tabs>
          <w:tab w:val="left" w:pos="2410"/>
        </w:tabs>
        <w:rPr>
          <w:rFonts w:asciiTheme="majorHAnsi" w:hAnsiTheme="majorHAnsi" w:cstheme="majorHAnsi"/>
          <w:b/>
          <w:sz w:val="22"/>
          <w:szCs w:val="22"/>
        </w:rPr>
      </w:pPr>
      <w:r w:rsidRPr="004802D4">
        <w:rPr>
          <w:rFonts w:asciiTheme="majorHAnsi" w:hAnsiTheme="majorHAnsi" w:cstheme="majorHAnsi"/>
          <w:b/>
          <w:sz w:val="22"/>
          <w:szCs w:val="22"/>
        </w:rPr>
        <w:t>Naam</w:t>
      </w:r>
      <w:r w:rsidRPr="004802D4">
        <w:rPr>
          <w:rFonts w:asciiTheme="majorHAnsi" w:hAnsiTheme="majorHAnsi" w:cstheme="majorHAnsi"/>
          <w:b/>
          <w:sz w:val="22"/>
          <w:szCs w:val="22"/>
        </w:rPr>
        <w:tab/>
      </w:r>
      <w:r w:rsidR="003B414E" w:rsidRPr="004802D4">
        <w:rPr>
          <w:rFonts w:asciiTheme="majorHAnsi" w:hAnsiTheme="majorHAnsi" w:cstheme="majorHAnsi"/>
          <w:b/>
          <w:sz w:val="22"/>
          <w:szCs w:val="22"/>
        </w:rPr>
        <w:tab/>
      </w:r>
      <w:r w:rsidRPr="004802D4">
        <w:rPr>
          <w:rFonts w:asciiTheme="majorHAnsi" w:hAnsiTheme="majorHAnsi" w:cstheme="majorHAnsi"/>
          <w:b/>
          <w:sz w:val="22"/>
          <w:szCs w:val="22"/>
        </w:rPr>
        <w:t xml:space="preserve">: </w:t>
      </w:r>
      <w:r w:rsidR="008559CD" w:rsidRPr="004802D4">
        <w:rPr>
          <w:rFonts w:asciiTheme="majorHAnsi" w:hAnsiTheme="majorHAnsi" w:cstheme="majorHAnsi"/>
          <w:b/>
          <w:sz w:val="22"/>
          <w:szCs w:val="22"/>
        </w:rPr>
        <w:tab/>
      </w:r>
    </w:p>
    <w:p w14:paraId="60DA429C" w14:textId="706A704B" w:rsidR="00ED2C8C" w:rsidRPr="004802D4" w:rsidRDefault="00ED2C8C" w:rsidP="0049263C">
      <w:pPr>
        <w:tabs>
          <w:tab w:val="left" w:pos="2410"/>
        </w:tabs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Email adres</w:t>
      </w:r>
      <w:r>
        <w:rPr>
          <w:rFonts w:asciiTheme="majorHAnsi" w:hAnsiTheme="majorHAnsi" w:cstheme="majorHAnsi"/>
          <w:b/>
          <w:sz w:val="22"/>
          <w:szCs w:val="22"/>
        </w:rPr>
        <w:tab/>
      </w:r>
      <w:r>
        <w:rPr>
          <w:rFonts w:asciiTheme="majorHAnsi" w:hAnsiTheme="majorHAnsi" w:cstheme="majorHAnsi"/>
          <w:b/>
          <w:sz w:val="22"/>
          <w:szCs w:val="22"/>
        </w:rPr>
        <w:tab/>
        <w:t>:</w:t>
      </w:r>
    </w:p>
    <w:p w14:paraId="4AF6DD51" w14:textId="77777777" w:rsidR="009825BD" w:rsidRPr="004802D4" w:rsidRDefault="009825BD" w:rsidP="0049263C">
      <w:pPr>
        <w:tabs>
          <w:tab w:val="left" w:pos="2410"/>
        </w:tabs>
        <w:rPr>
          <w:rFonts w:asciiTheme="majorHAnsi" w:hAnsiTheme="majorHAnsi" w:cstheme="majorHAnsi"/>
          <w:b/>
          <w:sz w:val="22"/>
          <w:szCs w:val="22"/>
        </w:rPr>
      </w:pPr>
    </w:p>
    <w:p w14:paraId="2EB9794E" w14:textId="604A4890" w:rsidR="00AD6A01" w:rsidRPr="004802D4" w:rsidRDefault="001564D9" w:rsidP="0049263C">
      <w:pPr>
        <w:tabs>
          <w:tab w:val="left" w:pos="2410"/>
        </w:tabs>
        <w:rPr>
          <w:rFonts w:asciiTheme="majorHAnsi" w:hAnsiTheme="majorHAnsi" w:cstheme="majorHAnsi"/>
          <w:b/>
          <w:sz w:val="22"/>
          <w:szCs w:val="22"/>
        </w:rPr>
      </w:pPr>
      <w:r w:rsidRPr="004802D4">
        <w:rPr>
          <w:rFonts w:asciiTheme="majorHAnsi" w:hAnsiTheme="majorHAnsi" w:cstheme="majorHAnsi"/>
          <w:b/>
          <w:sz w:val="22"/>
          <w:szCs w:val="22"/>
        </w:rPr>
        <w:t xml:space="preserve">Voorkeur datum </w:t>
      </w:r>
      <w:r w:rsidR="00D65884" w:rsidRPr="004802D4">
        <w:rPr>
          <w:rFonts w:asciiTheme="majorHAnsi" w:hAnsiTheme="majorHAnsi" w:cstheme="majorHAnsi"/>
          <w:b/>
          <w:sz w:val="22"/>
          <w:szCs w:val="22"/>
        </w:rPr>
        <w:tab/>
      </w:r>
      <w:r w:rsidR="003B414E" w:rsidRPr="004802D4">
        <w:rPr>
          <w:rFonts w:asciiTheme="majorHAnsi" w:hAnsiTheme="majorHAnsi" w:cstheme="majorHAnsi"/>
          <w:b/>
          <w:sz w:val="22"/>
          <w:szCs w:val="22"/>
        </w:rPr>
        <w:tab/>
      </w:r>
      <w:r w:rsidR="003D77A3" w:rsidRPr="004802D4">
        <w:rPr>
          <w:rFonts w:asciiTheme="majorHAnsi" w:hAnsiTheme="majorHAnsi" w:cstheme="majorHAnsi"/>
          <w:b/>
          <w:sz w:val="22"/>
          <w:szCs w:val="22"/>
        </w:rPr>
        <w:t>:</w:t>
      </w:r>
      <w:r w:rsidR="00D65884" w:rsidRPr="004802D4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691A37" w:rsidRPr="004802D4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4802D4">
        <w:rPr>
          <w:rFonts w:asciiTheme="majorHAnsi" w:hAnsiTheme="majorHAnsi" w:cstheme="majorHAnsi"/>
          <w:b/>
          <w:sz w:val="22"/>
          <w:szCs w:val="22"/>
        </w:rPr>
        <w:tab/>
      </w:r>
      <w:r w:rsidR="00AD6A01" w:rsidRPr="004802D4">
        <w:rPr>
          <w:rFonts w:asciiTheme="majorHAnsi" w:hAnsiTheme="majorHAnsi" w:cstheme="majorHAnsi"/>
          <w:b/>
          <w:sz w:val="28"/>
          <w:szCs w:val="28"/>
        </w:rPr>
        <w:t>0</w:t>
      </w:r>
      <w:r w:rsidR="00AD6A01" w:rsidRPr="004802D4">
        <w:rPr>
          <w:rFonts w:asciiTheme="majorHAnsi" w:hAnsiTheme="majorHAnsi" w:cstheme="majorHAnsi"/>
          <w:b/>
          <w:sz w:val="22"/>
          <w:szCs w:val="22"/>
        </w:rPr>
        <w:t xml:space="preserve"> donderdag </w:t>
      </w:r>
      <w:r w:rsidR="00816954" w:rsidRPr="004802D4">
        <w:rPr>
          <w:rFonts w:asciiTheme="majorHAnsi" w:hAnsiTheme="majorHAnsi" w:cstheme="majorHAnsi"/>
          <w:b/>
          <w:sz w:val="22"/>
          <w:szCs w:val="22"/>
        </w:rPr>
        <w:t>4</w:t>
      </w:r>
      <w:r w:rsidR="00AD6A01" w:rsidRPr="004802D4">
        <w:rPr>
          <w:rFonts w:asciiTheme="majorHAnsi" w:hAnsiTheme="majorHAnsi" w:cstheme="majorHAnsi"/>
          <w:b/>
          <w:sz w:val="22"/>
          <w:szCs w:val="22"/>
        </w:rPr>
        <w:t xml:space="preserve"> juni 202</w:t>
      </w:r>
      <w:r w:rsidR="00816954" w:rsidRPr="004802D4">
        <w:rPr>
          <w:rFonts w:asciiTheme="majorHAnsi" w:hAnsiTheme="majorHAnsi" w:cstheme="majorHAnsi"/>
          <w:b/>
          <w:sz w:val="22"/>
          <w:szCs w:val="22"/>
        </w:rPr>
        <w:t>6</w:t>
      </w:r>
    </w:p>
    <w:p w14:paraId="055ADBE4" w14:textId="2B78F6A4" w:rsidR="003D77A3" w:rsidRPr="004802D4" w:rsidRDefault="00AD6A01" w:rsidP="0049263C">
      <w:pPr>
        <w:tabs>
          <w:tab w:val="left" w:pos="2410"/>
        </w:tabs>
        <w:rPr>
          <w:rFonts w:asciiTheme="majorHAnsi" w:hAnsiTheme="majorHAnsi" w:cstheme="majorHAnsi"/>
          <w:b/>
          <w:sz w:val="22"/>
          <w:szCs w:val="22"/>
        </w:rPr>
      </w:pPr>
      <w:r w:rsidRPr="004802D4">
        <w:rPr>
          <w:rFonts w:asciiTheme="majorHAnsi" w:hAnsiTheme="majorHAnsi" w:cstheme="majorHAnsi"/>
          <w:b/>
          <w:sz w:val="22"/>
          <w:szCs w:val="22"/>
        </w:rPr>
        <w:tab/>
      </w:r>
      <w:r w:rsidRPr="004802D4">
        <w:rPr>
          <w:rFonts w:asciiTheme="majorHAnsi" w:hAnsiTheme="majorHAnsi" w:cstheme="majorHAnsi"/>
          <w:b/>
          <w:sz w:val="22"/>
          <w:szCs w:val="22"/>
        </w:rPr>
        <w:tab/>
      </w:r>
      <w:r w:rsidRPr="004802D4">
        <w:rPr>
          <w:rFonts w:asciiTheme="majorHAnsi" w:hAnsiTheme="majorHAnsi" w:cstheme="majorHAnsi"/>
          <w:b/>
          <w:sz w:val="22"/>
          <w:szCs w:val="22"/>
        </w:rPr>
        <w:tab/>
      </w:r>
      <w:r w:rsidRPr="004802D4">
        <w:rPr>
          <w:rFonts w:asciiTheme="majorHAnsi" w:hAnsiTheme="majorHAnsi" w:cstheme="majorHAnsi"/>
          <w:b/>
          <w:sz w:val="28"/>
          <w:szCs w:val="28"/>
        </w:rPr>
        <w:t xml:space="preserve">0 </w:t>
      </w:r>
      <w:r w:rsidRPr="004802D4">
        <w:rPr>
          <w:rFonts w:asciiTheme="majorHAnsi" w:hAnsiTheme="majorHAnsi" w:cstheme="majorHAnsi"/>
          <w:b/>
          <w:sz w:val="22"/>
          <w:szCs w:val="22"/>
        </w:rPr>
        <w:t xml:space="preserve">vrijdag </w:t>
      </w:r>
      <w:r w:rsidR="00816954" w:rsidRPr="004802D4">
        <w:rPr>
          <w:rFonts w:asciiTheme="majorHAnsi" w:hAnsiTheme="majorHAnsi" w:cstheme="majorHAnsi"/>
          <w:b/>
          <w:sz w:val="22"/>
          <w:szCs w:val="22"/>
        </w:rPr>
        <w:t>5</w:t>
      </w:r>
      <w:r w:rsidRPr="004802D4">
        <w:rPr>
          <w:rFonts w:asciiTheme="majorHAnsi" w:hAnsiTheme="majorHAnsi" w:cstheme="majorHAnsi"/>
          <w:b/>
          <w:sz w:val="22"/>
          <w:szCs w:val="22"/>
        </w:rPr>
        <w:t xml:space="preserve"> juni 202</w:t>
      </w:r>
      <w:r w:rsidR="00816954" w:rsidRPr="004802D4">
        <w:rPr>
          <w:rFonts w:asciiTheme="majorHAnsi" w:hAnsiTheme="majorHAnsi" w:cstheme="majorHAnsi"/>
          <w:b/>
          <w:sz w:val="22"/>
          <w:szCs w:val="22"/>
        </w:rPr>
        <w:t>6</w:t>
      </w:r>
      <w:r w:rsidR="008345A8" w:rsidRPr="004802D4">
        <w:rPr>
          <w:rFonts w:asciiTheme="majorHAnsi" w:hAnsiTheme="majorHAnsi" w:cstheme="majorHAnsi"/>
          <w:b/>
          <w:sz w:val="22"/>
          <w:szCs w:val="22"/>
        </w:rPr>
        <w:tab/>
      </w:r>
      <w:r w:rsidR="00FE62DC" w:rsidRPr="004802D4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3E6932DD" w14:textId="77777777" w:rsidR="00AD6A01" w:rsidRPr="004802D4" w:rsidRDefault="00AD6A01" w:rsidP="0049263C">
      <w:pPr>
        <w:tabs>
          <w:tab w:val="left" w:pos="2410"/>
        </w:tabs>
        <w:rPr>
          <w:rFonts w:asciiTheme="majorHAnsi" w:hAnsiTheme="majorHAnsi" w:cstheme="majorHAnsi"/>
          <w:b/>
          <w:sz w:val="22"/>
          <w:szCs w:val="22"/>
        </w:rPr>
      </w:pPr>
    </w:p>
    <w:p w14:paraId="09B26AD6" w14:textId="1BD8AA4D" w:rsidR="003D77A3" w:rsidRPr="004802D4" w:rsidRDefault="001564D9" w:rsidP="0049263C">
      <w:pPr>
        <w:tabs>
          <w:tab w:val="left" w:pos="2410"/>
        </w:tabs>
        <w:rPr>
          <w:rFonts w:asciiTheme="majorHAnsi" w:hAnsiTheme="majorHAnsi" w:cstheme="majorHAnsi"/>
          <w:b/>
          <w:sz w:val="22"/>
          <w:szCs w:val="22"/>
        </w:rPr>
      </w:pPr>
      <w:r w:rsidRPr="004802D4">
        <w:rPr>
          <w:rFonts w:asciiTheme="majorHAnsi" w:hAnsiTheme="majorHAnsi" w:cstheme="majorHAnsi"/>
          <w:b/>
          <w:sz w:val="22"/>
          <w:szCs w:val="22"/>
        </w:rPr>
        <w:t xml:space="preserve">Voorkeur tijd </w:t>
      </w:r>
      <w:r w:rsidR="00DE28B0" w:rsidRPr="004802D4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D65884" w:rsidRPr="004802D4">
        <w:rPr>
          <w:rFonts w:asciiTheme="majorHAnsi" w:hAnsiTheme="majorHAnsi" w:cstheme="majorHAnsi"/>
          <w:b/>
          <w:sz w:val="22"/>
          <w:szCs w:val="22"/>
        </w:rPr>
        <w:tab/>
      </w:r>
      <w:r w:rsidR="003B414E" w:rsidRPr="004802D4">
        <w:rPr>
          <w:rFonts w:asciiTheme="majorHAnsi" w:hAnsiTheme="majorHAnsi" w:cstheme="majorHAnsi"/>
          <w:b/>
          <w:sz w:val="22"/>
          <w:szCs w:val="22"/>
        </w:rPr>
        <w:tab/>
      </w:r>
      <w:r w:rsidR="003D77A3" w:rsidRPr="004802D4">
        <w:rPr>
          <w:rFonts w:asciiTheme="majorHAnsi" w:hAnsiTheme="majorHAnsi" w:cstheme="majorHAnsi"/>
          <w:b/>
          <w:sz w:val="22"/>
          <w:szCs w:val="22"/>
        </w:rPr>
        <w:t>:</w:t>
      </w:r>
      <w:r w:rsidR="00F35F56" w:rsidRPr="004802D4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691A37" w:rsidRPr="004802D4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373644" w:rsidRPr="004802D4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8345A8" w:rsidRPr="004802D4">
        <w:rPr>
          <w:rFonts w:asciiTheme="majorHAnsi" w:hAnsiTheme="majorHAnsi" w:cstheme="majorHAnsi"/>
          <w:b/>
          <w:sz w:val="22"/>
          <w:szCs w:val="22"/>
        </w:rPr>
        <w:t xml:space="preserve">  </w:t>
      </w:r>
      <w:r w:rsidR="008345A8" w:rsidRPr="004802D4">
        <w:rPr>
          <w:rFonts w:asciiTheme="majorHAnsi" w:hAnsiTheme="majorHAnsi" w:cstheme="majorHAnsi"/>
          <w:b/>
          <w:sz w:val="22"/>
          <w:szCs w:val="22"/>
        </w:rPr>
        <w:tab/>
      </w:r>
      <w:r w:rsidR="00AD6A01" w:rsidRPr="004802D4">
        <w:rPr>
          <w:rFonts w:asciiTheme="majorHAnsi" w:hAnsiTheme="majorHAnsi" w:cstheme="majorHAnsi"/>
          <w:b/>
          <w:sz w:val="28"/>
          <w:szCs w:val="28"/>
        </w:rPr>
        <w:t>0</w:t>
      </w:r>
      <w:r w:rsidR="00AD6A01" w:rsidRPr="004802D4">
        <w:rPr>
          <w:rFonts w:asciiTheme="majorHAnsi" w:hAnsiTheme="majorHAnsi" w:cstheme="majorHAnsi"/>
          <w:b/>
          <w:sz w:val="22"/>
          <w:szCs w:val="22"/>
        </w:rPr>
        <w:t xml:space="preserve"> donderdag ochtend tussen 09.00</w:t>
      </w:r>
      <w:r w:rsidR="00CA1C2B" w:rsidRPr="004802D4">
        <w:rPr>
          <w:rFonts w:asciiTheme="majorHAnsi" w:hAnsiTheme="majorHAnsi" w:cstheme="majorHAnsi"/>
          <w:b/>
          <w:sz w:val="22"/>
          <w:szCs w:val="22"/>
        </w:rPr>
        <w:t xml:space="preserve"> uur – 1</w:t>
      </w:r>
      <w:r w:rsidR="00AD6A01" w:rsidRPr="004802D4">
        <w:rPr>
          <w:rFonts w:asciiTheme="majorHAnsi" w:hAnsiTheme="majorHAnsi" w:cstheme="majorHAnsi"/>
          <w:b/>
          <w:sz w:val="22"/>
          <w:szCs w:val="22"/>
        </w:rPr>
        <w:t>3</w:t>
      </w:r>
      <w:r w:rsidR="00CA1C2B" w:rsidRPr="004802D4">
        <w:rPr>
          <w:rFonts w:asciiTheme="majorHAnsi" w:hAnsiTheme="majorHAnsi" w:cstheme="majorHAnsi"/>
          <w:b/>
          <w:sz w:val="22"/>
          <w:szCs w:val="22"/>
        </w:rPr>
        <w:t>.</w:t>
      </w:r>
      <w:r w:rsidR="00AD6A01" w:rsidRPr="004802D4">
        <w:rPr>
          <w:rFonts w:asciiTheme="majorHAnsi" w:hAnsiTheme="majorHAnsi" w:cstheme="majorHAnsi"/>
          <w:b/>
          <w:sz w:val="22"/>
          <w:szCs w:val="22"/>
        </w:rPr>
        <w:t>0</w:t>
      </w:r>
      <w:r w:rsidR="0044228C" w:rsidRPr="004802D4">
        <w:rPr>
          <w:rFonts w:asciiTheme="majorHAnsi" w:hAnsiTheme="majorHAnsi" w:cstheme="majorHAnsi"/>
          <w:b/>
          <w:sz w:val="22"/>
          <w:szCs w:val="22"/>
        </w:rPr>
        <w:t>0</w:t>
      </w:r>
      <w:r w:rsidR="00CA1C2B" w:rsidRPr="004802D4">
        <w:rPr>
          <w:rFonts w:asciiTheme="majorHAnsi" w:hAnsiTheme="majorHAnsi" w:cstheme="majorHAnsi"/>
          <w:b/>
          <w:sz w:val="22"/>
          <w:szCs w:val="22"/>
        </w:rPr>
        <w:t xml:space="preserve"> uur</w:t>
      </w:r>
    </w:p>
    <w:p w14:paraId="6209FF99" w14:textId="00F49E8E" w:rsidR="00AD6A01" w:rsidRPr="004802D4" w:rsidRDefault="00AE051D" w:rsidP="0049263C">
      <w:pPr>
        <w:tabs>
          <w:tab w:val="left" w:pos="2410"/>
        </w:tabs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(</w:t>
      </w:r>
      <w:proofErr w:type="spellStart"/>
      <w:r w:rsidR="008E02D1">
        <w:rPr>
          <w:rFonts w:asciiTheme="majorHAnsi" w:hAnsiTheme="majorHAnsi" w:cstheme="majorHAnsi"/>
          <w:b/>
          <w:sz w:val="22"/>
          <w:szCs w:val="22"/>
        </w:rPr>
        <w:t>tzt</w:t>
      </w:r>
      <w:proofErr w:type="spellEnd"/>
      <w:r w:rsidR="008E02D1">
        <w:rPr>
          <w:rFonts w:asciiTheme="majorHAnsi" w:hAnsiTheme="majorHAnsi" w:cstheme="majorHAnsi"/>
          <w:b/>
          <w:sz w:val="22"/>
          <w:szCs w:val="22"/>
        </w:rPr>
        <w:t xml:space="preserve"> ontv</w:t>
      </w:r>
      <w:r w:rsidR="00120205">
        <w:rPr>
          <w:rFonts w:asciiTheme="majorHAnsi" w:hAnsiTheme="majorHAnsi" w:cstheme="majorHAnsi"/>
          <w:b/>
          <w:sz w:val="22"/>
          <w:szCs w:val="22"/>
        </w:rPr>
        <w:t>a</w:t>
      </w:r>
      <w:r w:rsidR="008E02D1">
        <w:rPr>
          <w:rFonts w:asciiTheme="majorHAnsi" w:hAnsiTheme="majorHAnsi" w:cstheme="majorHAnsi"/>
          <w:b/>
          <w:sz w:val="22"/>
          <w:szCs w:val="22"/>
        </w:rPr>
        <w:t>ngt u de exacte tijd)</w:t>
      </w:r>
      <w:r w:rsidR="00AD6A01" w:rsidRPr="004802D4">
        <w:rPr>
          <w:rFonts w:asciiTheme="majorHAnsi" w:hAnsiTheme="majorHAnsi" w:cstheme="majorHAnsi"/>
          <w:b/>
          <w:sz w:val="22"/>
          <w:szCs w:val="22"/>
        </w:rPr>
        <w:tab/>
      </w:r>
      <w:r w:rsidR="00AD6A01" w:rsidRPr="004802D4">
        <w:rPr>
          <w:rFonts w:asciiTheme="majorHAnsi" w:hAnsiTheme="majorHAnsi" w:cstheme="majorHAnsi"/>
          <w:b/>
          <w:sz w:val="22"/>
          <w:szCs w:val="22"/>
        </w:rPr>
        <w:tab/>
      </w:r>
      <w:r w:rsidR="00AD6A01" w:rsidRPr="004802D4">
        <w:rPr>
          <w:rFonts w:asciiTheme="majorHAnsi" w:hAnsiTheme="majorHAnsi" w:cstheme="majorHAnsi"/>
          <w:b/>
          <w:sz w:val="28"/>
          <w:szCs w:val="28"/>
        </w:rPr>
        <w:t>0</w:t>
      </w:r>
      <w:r w:rsidR="00AD6A01" w:rsidRPr="004802D4">
        <w:rPr>
          <w:rFonts w:asciiTheme="majorHAnsi" w:hAnsiTheme="majorHAnsi" w:cstheme="majorHAnsi"/>
          <w:b/>
          <w:sz w:val="22"/>
          <w:szCs w:val="22"/>
        </w:rPr>
        <w:t xml:space="preserve"> donderdag middag tussen 14.00 uur – 17.00 uur</w:t>
      </w:r>
    </w:p>
    <w:p w14:paraId="7B529AEF" w14:textId="77777777" w:rsidR="00243D51" w:rsidRPr="004802D4" w:rsidRDefault="00243D51" w:rsidP="0049263C">
      <w:pPr>
        <w:tabs>
          <w:tab w:val="left" w:pos="2410"/>
        </w:tabs>
        <w:rPr>
          <w:rFonts w:asciiTheme="majorHAnsi" w:hAnsiTheme="majorHAnsi" w:cstheme="majorHAnsi"/>
          <w:b/>
          <w:sz w:val="22"/>
          <w:szCs w:val="22"/>
        </w:rPr>
      </w:pPr>
    </w:p>
    <w:p w14:paraId="04D48937" w14:textId="5D6F940E" w:rsidR="00AD6A01" w:rsidRPr="004802D4" w:rsidRDefault="00AD6A01" w:rsidP="0049263C">
      <w:pPr>
        <w:tabs>
          <w:tab w:val="left" w:pos="2410"/>
        </w:tabs>
        <w:rPr>
          <w:rFonts w:asciiTheme="majorHAnsi" w:hAnsiTheme="majorHAnsi" w:cstheme="majorHAnsi"/>
          <w:b/>
          <w:sz w:val="22"/>
          <w:szCs w:val="22"/>
        </w:rPr>
      </w:pPr>
      <w:r w:rsidRPr="004802D4">
        <w:rPr>
          <w:rFonts w:asciiTheme="majorHAnsi" w:hAnsiTheme="majorHAnsi" w:cstheme="majorHAnsi"/>
          <w:b/>
          <w:sz w:val="22"/>
          <w:szCs w:val="22"/>
        </w:rPr>
        <w:tab/>
      </w:r>
      <w:r w:rsidRPr="004802D4">
        <w:rPr>
          <w:rFonts w:asciiTheme="majorHAnsi" w:hAnsiTheme="majorHAnsi" w:cstheme="majorHAnsi"/>
          <w:b/>
          <w:sz w:val="22"/>
          <w:szCs w:val="22"/>
        </w:rPr>
        <w:tab/>
      </w:r>
      <w:r w:rsidRPr="004802D4">
        <w:rPr>
          <w:rFonts w:asciiTheme="majorHAnsi" w:hAnsiTheme="majorHAnsi" w:cstheme="majorHAnsi"/>
          <w:b/>
          <w:sz w:val="22"/>
          <w:szCs w:val="22"/>
        </w:rPr>
        <w:tab/>
      </w:r>
      <w:r w:rsidRPr="004802D4">
        <w:rPr>
          <w:rFonts w:asciiTheme="majorHAnsi" w:hAnsiTheme="majorHAnsi" w:cstheme="majorHAnsi"/>
          <w:b/>
          <w:sz w:val="28"/>
          <w:szCs w:val="28"/>
        </w:rPr>
        <w:t xml:space="preserve">0 </w:t>
      </w:r>
      <w:r w:rsidRPr="004802D4">
        <w:rPr>
          <w:rFonts w:asciiTheme="majorHAnsi" w:hAnsiTheme="majorHAnsi" w:cstheme="majorHAnsi"/>
          <w:b/>
          <w:sz w:val="22"/>
          <w:szCs w:val="22"/>
        </w:rPr>
        <w:t>vrijdag ochtend tussen 09.00 uur – 13.00 uur</w:t>
      </w:r>
    </w:p>
    <w:p w14:paraId="1C8FCE61" w14:textId="225923B7" w:rsidR="00AD6A01" w:rsidRPr="004802D4" w:rsidRDefault="00AD6A01" w:rsidP="0049263C">
      <w:pPr>
        <w:tabs>
          <w:tab w:val="left" w:pos="2410"/>
        </w:tabs>
        <w:rPr>
          <w:rFonts w:asciiTheme="majorHAnsi" w:hAnsiTheme="majorHAnsi" w:cstheme="majorHAnsi"/>
          <w:b/>
          <w:sz w:val="22"/>
          <w:szCs w:val="22"/>
        </w:rPr>
      </w:pPr>
      <w:r w:rsidRPr="004802D4">
        <w:rPr>
          <w:rFonts w:asciiTheme="majorHAnsi" w:hAnsiTheme="majorHAnsi" w:cstheme="majorHAnsi"/>
          <w:b/>
          <w:sz w:val="22"/>
          <w:szCs w:val="22"/>
        </w:rPr>
        <w:tab/>
      </w:r>
      <w:r w:rsidRPr="004802D4">
        <w:rPr>
          <w:rFonts w:asciiTheme="majorHAnsi" w:hAnsiTheme="majorHAnsi" w:cstheme="majorHAnsi"/>
          <w:b/>
          <w:sz w:val="22"/>
          <w:szCs w:val="22"/>
        </w:rPr>
        <w:tab/>
      </w:r>
      <w:r w:rsidRPr="004802D4">
        <w:rPr>
          <w:rFonts w:asciiTheme="majorHAnsi" w:hAnsiTheme="majorHAnsi" w:cstheme="majorHAnsi"/>
          <w:b/>
          <w:sz w:val="22"/>
          <w:szCs w:val="22"/>
        </w:rPr>
        <w:tab/>
      </w:r>
      <w:r w:rsidRPr="004802D4">
        <w:rPr>
          <w:rFonts w:asciiTheme="majorHAnsi" w:hAnsiTheme="majorHAnsi" w:cstheme="majorHAnsi"/>
          <w:b/>
          <w:sz w:val="28"/>
          <w:szCs w:val="28"/>
        </w:rPr>
        <w:t xml:space="preserve">0 </w:t>
      </w:r>
      <w:r w:rsidRPr="004802D4">
        <w:rPr>
          <w:rFonts w:asciiTheme="majorHAnsi" w:hAnsiTheme="majorHAnsi" w:cstheme="majorHAnsi"/>
          <w:b/>
          <w:sz w:val="22"/>
          <w:szCs w:val="22"/>
        </w:rPr>
        <w:t>vrijdag middag tussen 14.00 uur – 17.00 uur</w:t>
      </w:r>
    </w:p>
    <w:p w14:paraId="50BBDD8D" w14:textId="77777777" w:rsidR="00AD6A01" w:rsidRPr="004802D4" w:rsidRDefault="00AD6A01" w:rsidP="0049263C">
      <w:pPr>
        <w:tabs>
          <w:tab w:val="left" w:pos="2410"/>
        </w:tabs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10"/>
        <w:gridCol w:w="5767"/>
      </w:tblGrid>
      <w:tr w:rsidR="004802D4" w:rsidRPr="004802D4" w14:paraId="1AFE2A34" w14:textId="77777777" w:rsidTr="003642E5">
        <w:tc>
          <w:tcPr>
            <w:tcW w:w="3010" w:type="dxa"/>
            <w:vAlign w:val="center"/>
          </w:tcPr>
          <w:p w14:paraId="09BD4EBA" w14:textId="4C7688CF" w:rsidR="003D77A3" w:rsidRPr="004802D4" w:rsidRDefault="003D77A3" w:rsidP="001A155B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bookmarkStart w:id="0" w:name="_Hlk94272549"/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>Naam</w:t>
            </w:r>
            <w:r w:rsidR="001A155B"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  <w:r w:rsidR="00FE62DC"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>spreker</w:t>
            </w:r>
          </w:p>
        </w:tc>
        <w:tc>
          <w:tcPr>
            <w:tcW w:w="5767" w:type="dxa"/>
            <w:vAlign w:val="center"/>
          </w:tcPr>
          <w:p w14:paraId="3E81F76F" w14:textId="27D63904" w:rsidR="00D65884" w:rsidRPr="004802D4" w:rsidRDefault="00D65884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802D4" w:rsidRPr="004802D4" w14:paraId="7855B3AD" w14:textId="77777777" w:rsidTr="003642E5">
        <w:tc>
          <w:tcPr>
            <w:tcW w:w="3010" w:type="dxa"/>
            <w:vAlign w:val="center"/>
          </w:tcPr>
          <w:p w14:paraId="4BBDC83B" w14:textId="3D6D9843" w:rsidR="00DB57AD" w:rsidRPr="004802D4" w:rsidRDefault="002E5FEC" w:rsidP="002F391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>Titels</w:t>
            </w:r>
            <w:r w:rsidR="008559CD"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(Prof. Dr. Mr. Drs.)</w:t>
            </w:r>
          </w:p>
        </w:tc>
        <w:tc>
          <w:tcPr>
            <w:tcW w:w="5767" w:type="dxa"/>
            <w:vAlign w:val="center"/>
          </w:tcPr>
          <w:p w14:paraId="4AB762CA" w14:textId="6056200C" w:rsidR="00DB57AD" w:rsidRPr="004802D4" w:rsidRDefault="00DB57AD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802D4" w:rsidRPr="004802D4" w14:paraId="4F44B0A0" w14:textId="77777777" w:rsidTr="003642E5">
        <w:tc>
          <w:tcPr>
            <w:tcW w:w="3010" w:type="dxa"/>
            <w:vAlign w:val="center"/>
          </w:tcPr>
          <w:p w14:paraId="619FB326" w14:textId="0ACD6015" w:rsidR="003D77A3" w:rsidRPr="004802D4" w:rsidRDefault="003D77A3" w:rsidP="002F391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>Organisatie</w:t>
            </w:r>
            <w:r w:rsidR="002E5FEC"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>/ Functie</w:t>
            </w:r>
          </w:p>
        </w:tc>
        <w:tc>
          <w:tcPr>
            <w:tcW w:w="5767" w:type="dxa"/>
            <w:vAlign w:val="center"/>
          </w:tcPr>
          <w:p w14:paraId="46A8A813" w14:textId="63186524" w:rsidR="003D77A3" w:rsidRPr="004802D4" w:rsidRDefault="003D77A3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802D4" w:rsidRPr="004802D4" w14:paraId="29C505F0" w14:textId="77777777" w:rsidTr="003642E5">
        <w:tc>
          <w:tcPr>
            <w:tcW w:w="3010" w:type="dxa"/>
            <w:vAlign w:val="center"/>
          </w:tcPr>
          <w:p w14:paraId="1938CE28" w14:textId="77777777" w:rsidR="003D77A3" w:rsidRPr="004802D4" w:rsidRDefault="003D77A3" w:rsidP="002F391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>E-mail adres</w:t>
            </w:r>
          </w:p>
        </w:tc>
        <w:tc>
          <w:tcPr>
            <w:tcW w:w="5767" w:type="dxa"/>
            <w:vAlign w:val="center"/>
          </w:tcPr>
          <w:p w14:paraId="33499AD1" w14:textId="39ED0ECA" w:rsidR="003D77A3" w:rsidRPr="004802D4" w:rsidRDefault="003D77A3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802D4" w:rsidRPr="004802D4" w14:paraId="46084FF3" w14:textId="77777777" w:rsidTr="003642E5">
        <w:tc>
          <w:tcPr>
            <w:tcW w:w="3010" w:type="dxa"/>
            <w:vAlign w:val="center"/>
          </w:tcPr>
          <w:p w14:paraId="0681A301" w14:textId="77777777" w:rsidR="003D77A3" w:rsidRPr="004802D4" w:rsidRDefault="003D77A3" w:rsidP="002F391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>Mobiele telefoon</w:t>
            </w:r>
          </w:p>
        </w:tc>
        <w:tc>
          <w:tcPr>
            <w:tcW w:w="5767" w:type="dxa"/>
            <w:vAlign w:val="center"/>
          </w:tcPr>
          <w:p w14:paraId="36571689" w14:textId="565D26C2" w:rsidR="003D77A3" w:rsidRPr="004802D4" w:rsidRDefault="003D77A3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802D4" w:rsidRPr="004802D4" w14:paraId="05E756A0" w14:textId="77777777" w:rsidTr="003642E5">
        <w:tc>
          <w:tcPr>
            <w:tcW w:w="3010" w:type="dxa"/>
            <w:vAlign w:val="center"/>
          </w:tcPr>
          <w:p w14:paraId="69756955" w14:textId="77777777" w:rsidR="00E13A07" w:rsidRDefault="00E13A07" w:rsidP="002F391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>Kort CV wat op de website geplaats mag worden</w:t>
            </w:r>
          </w:p>
          <w:p w14:paraId="2209AF38" w14:textId="2A5D59C8" w:rsidR="00922B27" w:rsidRPr="004802D4" w:rsidRDefault="00922B27" w:rsidP="002F391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5767" w:type="dxa"/>
            <w:vAlign w:val="center"/>
          </w:tcPr>
          <w:p w14:paraId="6893B72E" w14:textId="77777777" w:rsidR="002E5FEC" w:rsidRPr="004802D4" w:rsidRDefault="002E5FEC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642E5" w:rsidRPr="004802D4" w14:paraId="7616B88C" w14:textId="77777777" w:rsidTr="003642E5">
        <w:tc>
          <w:tcPr>
            <w:tcW w:w="3010" w:type="dxa"/>
            <w:vAlign w:val="center"/>
          </w:tcPr>
          <w:p w14:paraId="36A30A25" w14:textId="77777777" w:rsidR="00922B27" w:rsidRDefault="00922B27" w:rsidP="003642E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34252E35" w14:textId="11C7BCCF" w:rsidR="003642E5" w:rsidRPr="004802D4" w:rsidRDefault="003642E5" w:rsidP="003642E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>Onderwerp parallel stream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:</w:t>
            </w:r>
          </w:p>
          <w:p w14:paraId="53D55ECE" w14:textId="77777777" w:rsidR="003642E5" w:rsidRPr="004802D4" w:rsidRDefault="003642E5" w:rsidP="002F391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5767" w:type="dxa"/>
            <w:vAlign w:val="center"/>
          </w:tcPr>
          <w:p w14:paraId="3BA2F827" w14:textId="6A1A11BD" w:rsidR="003642E5" w:rsidRPr="00922B27" w:rsidRDefault="003642E5" w:rsidP="00671F6A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22B27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Bij welke parallel stream hoort uw onderwerp</w:t>
            </w:r>
          </w:p>
        </w:tc>
      </w:tr>
      <w:tr w:rsidR="004802D4" w:rsidRPr="004802D4" w14:paraId="4CB86239" w14:textId="77777777" w:rsidTr="003642E5">
        <w:tc>
          <w:tcPr>
            <w:tcW w:w="3010" w:type="dxa"/>
            <w:vAlign w:val="center"/>
          </w:tcPr>
          <w:p w14:paraId="3B70C6AF" w14:textId="26D1D59C" w:rsidR="00ED43F1" w:rsidRPr="004802D4" w:rsidRDefault="00ED43F1" w:rsidP="00ED43F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1) </w:t>
            </w:r>
            <w:r w:rsidRPr="00ED43F1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Innovatie vakgebied (kennis, analyse in </w:t>
            </w:r>
            <w:proofErr w:type="spellStart"/>
            <w:r w:rsidRPr="00ED43F1">
              <w:rPr>
                <w:rFonts w:asciiTheme="majorHAnsi" w:hAnsiTheme="majorHAnsi" w:cstheme="majorHAnsi"/>
                <w:b/>
                <w:sz w:val="22"/>
                <w:szCs w:val="22"/>
              </w:rPr>
              <w:t>auditing</w:t>
            </w:r>
            <w:proofErr w:type="spellEnd"/>
            <w:r w:rsidRPr="00ED43F1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, technieken tools data, </w:t>
            </w:r>
            <w:proofErr w:type="spellStart"/>
            <w:r w:rsidRPr="00ED43F1">
              <w:rPr>
                <w:rFonts w:asciiTheme="majorHAnsi" w:hAnsiTheme="majorHAnsi" w:cstheme="majorHAnsi"/>
                <w:b/>
                <w:sz w:val="22"/>
                <w:szCs w:val="22"/>
              </w:rPr>
              <w:t>etc</w:t>
            </w:r>
            <w:proofErr w:type="spellEnd"/>
            <w:r w:rsidRPr="00ED43F1">
              <w:rPr>
                <w:rFonts w:asciiTheme="majorHAnsi" w:hAnsiTheme="majorHAnsi" w:cstheme="majorHAnsi"/>
                <w:b/>
                <w:sz w:val="22"/>
                <w:szCs w:val="22"/>
              </w:rPr>
              <w:t>)</w:t>
            </w:r>
          </w:p>
          <w:p w14:paraId="17BD67ED" w14:textId="77777777" w:rsidR="00ED43F1" w:rsidRPr="004802D4" w:rsidRDefault="00ED43F1" w:rsidP="00ED43F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7082FAF7" w14:textId="0A360FCF" w:rsidR="00ED43F1" w:rsidRPr="004802D4" w:rsidRDefault="00ED43F1" w:rsidP="00ED43F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2) </w:t>
            </w:r>
            <w:r w:rsidRPr="00ED43F1">
              <w:rPr>
                <w:rFonts w:asciiTheme="majorHAnsi" w:hAnsiTheme="majorHAnsi" w:cstheme="majorHAnsi"/>
                <w:b/>
                <w:sz w:val="22"/>
                <w:szCs w:val="22"/>
              </w:rPr>
              <w:t>Cybersecurity</w:t>
            </w:r>
          </w:p>
          <w:p w14:paraId="7500BCF1" w14:textId="77777777" w:rsidR="00ED43F1" w:rsidRPr="004802D4" w:rsidRDefault="00ED43F1" w:rsidP="00ED43F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6BE2DC4D" w14:textId="11CB64A7" w:rsidR="00ED43F1" w:rsidRPr="004802D4" w:rsidRDefault="00ED43F1" w:rsidP="00ED43F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>3) H</w:t>
            </w:r>
            <w:r w:rsidRPr="00ED43F1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uman </w:t>
            </w:r>
            <w:proofErr w:type="spellStart"/>
            <w:r w:rsidRPr="00ED43F1">
              <w:rPr>
                <w:rFonts w:asciiTheme="majorHAnsi" w:hAnsiTheme="majorHAnsi" w:cstheme="majorHAnsi"/>
                <w:b/>
                <w:sz w:val="22"/>
                <w:szCs w:val="22"/>
              </w:rPr>
              <w:t>Capital</w:t>
            </w:r>
            <w:proofErr w:type="spellEnd"/>
          </w:p>
          <w:p w14:paraId="4E6718EF" w14:textId="77777777" w:rsidR="00ED43F1" w:rsidRPr="004802D4" w:rsidRDefault="00ED43F1" w:rsidP="00ED43F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792A5880" w14:textId="2068938E" w:rsidR="00ED43F1" w:rsidRPr="004802D4" w:rsidRDefault="00ED43F1" w:rsidP="00ED43F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4) </w:t>
            </w:r>
            <w:r w:rsidRPr="00ED43F1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AI en Digitalisering (als tool maar ook als object van </w:t>
            </w:r>
            <w:proofErr w:type="spellStart"/>
            <w:r w:rsidRPr="00ED43F1">
              <w:rPr>
                <w:rFonts w:asciiTheme="majorHAnsi" w:hAnsiTheme="majorHAnsi" w:cstheme="majorHAnsi"/>
                <w:b/>
                <w:sz w:val="22"/>
                <w:szCs w:val="22"/>
              </w:rPr>
              <w:t>auditing</w:t>
            </w:r>
            <w:proofErr w:type="spellEnd"/>
            <w:r w:rsidRPr="00ED43F1">
              <w:rPr>
                <w:rFonts w:asciiTheme="majorHAnsi" w:hAnsiTheme="majorHAnsi" w:cstheme="majorHAnsi"/>
                <w:b/>
                <w:sz w:val="22"/>
                <w:szCs w:val="22"/>
              </w:rPr>
              <w:t>)</w:t>
            </w:r>
          </w:p>
          <w:p w14:paraId="2523F432" w14:textId="77777777" w:rsidR="00ED43F1" w:rsidRPr="00EF67BA" w:rsidRDefault="00ED43F1" w:rsidP="00ED43F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2358A255" w14:textId="3887B393" w:rsidR="00D82629" w:rsidRPr="00ED2C8C" w:rsidRDefault="00ED43F1" w:rsidP="00ED2C8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 xml:space="preserve">5) </w:t>
            </w:r>
            <w:r w:rsidRPr="00ED43F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 xml:space="preserve">ESG, (Environmental, Social en Governance). </w:t>
            </w:r>
            <w:r w:rsidRPr="00ED43F1">
              <w:rPr>
                <w:rFonts w:asciiTheme="majorHAnsi" w:hAnsiTheme="majorHAnsi" w:cstheme="majorHAnsi"/>
                <w:b/>
                <w:sz w:val="22"/>
                <w:szCs w:val="22"/>
              </w:rPr>
              <w:t>Breed geformuleerd e</w:t>
            </w:r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>n</w:t>
            </w:r>
            <w:r w:rsidRPr="00ED43F1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ingestoken. Denk aan duurzaamheid, klimaat verandering, verandering in wet en regelgeving, </w:t>
            </w:r>
            <w:proofErr w:type="spellStart"/>
            <w:r w:rsidRPr="00ED43F1">
              <w:rPr>
                <w:rFonts w:asciiTheme="majorHAnsi" w:hAnsiTheme="majorHAnsi" w:cstheme="majorHAnsi"/>
                <w:b/>
                <w:sz w:val="22"/>
                <w:szCs w:val="22"/>
              </w:rPr>
              <w:t>etc</w:t>
            </w:r>
            <w:proofErr w:type="spellEnd"/>
            <w:r w:rsidRPr="00ED43F1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). </w:t>
            </w:r>
          </w:p>
        </w:tc>
        <w:tc>
          <w:tcPr>
            <w:tcW w:w="5767" w:type="dxa"/>
            <w:vAlign w:val="center"/>
          </w:tcPr>
          <w:p w14:paraId="1FEC62D0" w14:textId="77777777" w:rsidR="00671F6A" w:rsidRPr="004802D4" w:rsidRDefault="00671F6A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A5868C7" w14:textId="77777777" w:rsidR="00D82629" w:rsidRPr="004802D4" w:rsidRDefault="00D82629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802D4" w:rsidRPr="004802D4" w14:paraId="3530782E" w14:textId="77777777" w:rsidTr="003642E5">
        <w:tc>
          <w:tcPr>
            <w:tcW w:w="3010" w:type="dxa"/>
            <w:vAlign w:val="center"/>
          </w:tcPr>
          <w:p w14:paraId="0C283C5D" w14:textId="77777777" w:rsidR="002E5FEC" w:rsidRPr="004802D4" w:rsidRDefault="002E5FEC" w:rsidP="002F391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Onderwerp/titel presentatie</w:t>
            </w:r>
          </w:p>
          <w:p w14:paraId="15AD2477" w14:textId="135DAFA6" w:rsidR="00E13A07" w:rsidRPr="004802D4" w:rsidRDefault="00E13A07" w:rsidP="002F391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5767" w:type="dxa"/>
            <w:vAlign w:val="center"/>
          </w:tcPr>
          <w:p w14:paraId="4E3271CC" w14:textId="77777777" w:rsidR="002E5FEC" w:rsidRPr="004802D4" w:rsidRDefault="002E5FEC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0DA91AD" w14:textId="77777777" w:rsidR="00ED43F1" w:rsidRPr="004802D4" w:rsidRDefault="00ED43F1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4498477" w14:textId="77777777" w:rsidR="00ED43F1" w:rsidRPr="004802D4" w:rsidRDefault="00ED43F1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E5CB249" w14:textId="49F058EA" w:rsidR="00ED43F1" w:rsidRPr="004802D4" w:rsidRDefault="00ED43F1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802D4" w:rsidRPr="004802D4" w14:paraId="506E3E33" w14:textId="77777777" w:rsidTr="003642E5">
        <w:tc>
          <w:tcPr>
            <w:tcW w:w="3010" w:type="dxa"/>
            <w:vAlign w:val="center"/>
          </w:tcPr>
          <w:p w14:paraId="22DA1678" w14:textId="52619DD4" w:rsidR="003D77A3" w:rsidRPr="004802D4" w:rsidRDefault="003D77A3" w:rsidP="002F391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Korte omschrijving van de presentatie </w:t>
            </w:r>
            <w:r w:rsidR="00C768CA"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>(wervende tekst)</w:t>
            </w:r>
            <w:r w:rsidR="00E13A07"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van maximaal 3 of 4 regels</w:t>
            </w:r>
          </w:p>
          <w:p w14:paraId="47EFF05F" w14:textId="239CCF2A" w:rsidR="002E5FEC" w:rsidRPr="004802D4" w:rsidRDefault="002E5FEC" w:rsidP="002F391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5767" w:type="dxa"/>
            <w:vAlign w:val="center"/>
          </w:tcPr>
          <w:p w14:paraId="74670F2E" w14:textId="77777777" w:rsidR="00DE6407" w:rsidRPr="004802D4" w:rsidRDefault="00DE6407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13C9DF6" w14:textId="77777777" w:rsidR="00ED43F1" w:rsidRPr="004802D4" w:rsidRDefault="00ED43F1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5B246C0" w14:textId="77777777" w:rsidR="00ED43F1" w:rsidRPr="004802D4" w:rsidRDefault="00ED43F1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5DE68FB" w14:textId="64E26E07" w:rsidR="00ED43F1" w:rsidRPr="004802D4" w:rsidRDefault="00ED43F1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802D4" w:rsidRPr="004802D4" w14:paraId="5C977088" w14:textId="77777777" w:rsidTr="003642E5">
        <w:tc>
          <w:tcPr>
            <w:tcW w:w="3010" w:type="dxa"/>
            <w:vAlign w:val="center"/>
          </w:tcPr>
          <w:p w14:paraId="79CE9006" w14:textId="3F92793D" w:rsidR="00161402" w:rsidRPr="004802D4" w:rsidRDefault="00AD6A01" w:rsidP="002F391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Enkele </w:t>
            </w:r>
            <w:proofErr w:type="spellStart"/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>bullet</w:t>
            </w:r>
            <w:proofErr w:type="spellEnd"/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points</w:t>
            </w:r>
          </w:p>
          <w:p w14:paraId="5443C4E3" w14:textId="04783077" w:rsidR="00161402" w:rsidRPr="004802D4" w:rsidRDefault="00161402" w:rsidP="00AD6A0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5767" w:type="dxa"/>
            <w:vAlign w:val="center"/>
          </w:tcPr>
          <w:p w14:paraId="360A9C78" w14:textId="77777777" w:rsidR="00161402" w:rsidRPr="004802D4" w:rsidRDefault="00161402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0C86CFD" w14:textId="77777777" w:rsidR="00ED43F1" w:rsidRPr="004802D4" w:rsidRDefault="00ED43F1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CAE310D" w14:textId="77777777" w:rsidR="00ED43F1" w:rsidRPr="004802D4" w:rsidRDefault="00ED43F1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44266DE" w14:textId="77777777" w:rsidR="00ED43F1" w:rsidRPr="004802D4" w:rsidRDefault="00ED43F1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6E50FAE" w14:textId="77777777" w:rsidR="00ED43F1" w:rsidRPr="004802D4" w:rsidRDefault="00ED43F1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802D4" w:rsidRPr="004802D4" w14:paraId="51277E37" w14:textId="77777777" w:rsidTr="003642E5">
        <w:tc>
          <w:tcPr>
            <w:tcW w:w="3010" w:type="dxa"/>
            <w:vAlign w:val="center"/>
          </w:tcPr>
          <w:p w14:paraId="6DE9D91B" w14:textId="2D28724A" w:rsidR="000A32D9" w:rsidRPr="004802D4" w:rsidRDefault="000A32D9" w:rsidP="002F391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>Soort bijdrage (interactief, lezing)</w:t>
            </w:r>
          </w:p>
        </w:tc>
        <w:tc>
          <w:tcPr>
            <w:tcW w:w="5767" w:type="dxa"/>
            <w:vAlign w:val="center"/>
          </w:tcPr>
          <w:p w14:paraId="5906FD20" w14:textId="77777777" w:rsidR="000A32D9" w:rsidRPr="004802D4" w:rsidRDefault="000A32D9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4F7329C" w14:textId="77777777" w:rsidR="00ED43F1" w:rsidRPr="004802D4" w:rsidRDefault="00ED43F1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0DC4E19" w14:textId="77777777" w:rsidR="00ED43F1" w:rsidRPr="004802D4" w:rsidRDefault="00ED43F1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F3AE31C" w14:textId="77777777" w:rsidR="00ED43F1" w:rsidRPr="004802D4" w:rsidRDefault="00ED43F1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802D4" w:rsidRPr="004802D4" w14:paraId="451B0541" w14:textId="77777777" w:rsidTr="003642E5">
        <w:tc>
          <w:tcPr>
            <w:tcW w:w="3010" w:type="dxa"/>
            <w:vAlign w:val="center"/>
          </w:tcPr>
          <w:p w14:paraId="0536E901" w14:textId="77777777" w:rsidR="00AD6A01" w:rsidRPr="004802D4" w:rsidRDefault="00AD6A01" w:rsidP="00AD6A0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sz w:val="22"/>
                <w:szCs w:val="22"/>
              </w:rPr>
              <w:t>Opmerkingen</w:t>
            </w:r>
          </w:p>
          <w:p w14:paraId="5E4203DB" w14:textId="77777777" w:rsidR="00ED43F1" w:rsidRPr="004802D4" w:rsidRDefault="00ED43F1" w:rsidP="00AD6A0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3E8224D2" w14:textId="77777777" w:rsidR="00ED43F1" w:rsidRPr="004802D4" w:rsidRDefault="00ED43F1" w:rsidP="00AD6A0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11CF4089" w14:textId="77777777" w:rsidR="00ED43F1" w:rsidRPr="004802D4" w:rsidRDefault="00ED43F1" w:rsidP="00AD6A0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395A09D2" w14:textId="77777777" w:rsidR="00AD6A01" w:rsidRPr="004802D4" w:rsidRDefault="00AD6A01" w:rsidP="002F391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5767" w:type="dxa"/>
            <w:vAlign w:val="center"/>
          </w:tcPr>
          <w:p w14:paraId="4E37934E" w14:textId="77777777" w:rsidR="00AD6A01" w:rsidRPr="004802D4" w:rsidRDefault="00AD6A01" w:rsidP="00671F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bookmarkEnd w:id="0"/>
    </w:tbl>
    <w:p w14:paraId="3FD5DA20" w14:textId="5712277C" w:rsidR="00161402" w:rsidRPr="004802D4" w:rsidRDefault="00161402" w:rsidP="003D77A3">
      <w:pPr>
        <w:rPr>
          <w:rFonts w:asciiTheme="majorHAnsi" w:hAnsiTheme="majorHAnsi" w:cstheme="majorHAnsi"/>
          <w:sz w:val="22"/>
          <w:szCs w:val="22"/>
        </w:rPr>
      </w:pPr>
    </w:p>
    <w:p w14:paraId="7036D08E" w14:textId="77777777" w:rsidR="00961843" w:rsidRPr="004802D4" w:rsidRDefault="00961843" w:rsidP="003D77A3">
      <w:pPr>
        <w:rPr>
          <w:rFonts w:asciiTheme="majorHAnsi" w:hAnsiTheme="majorHAnsi" w:cstheme="majorHAnsi"/>
          <w:sz w:val="22"/>
          <w:szCs w:val="22"/>
        </w:rPr>
      </w:pPr>
    </w:p>
    <w:p w14:paraId="56B9B9BD" w14:textId="77777777" w:rsidR="00B3426F" w:rsidRPr="004802D4" w:rsidRDefault="00B3426F" w:rsidP="00B3426F">
      <w:pPr>
        <w:rPr>
          <w:rFonts w:asciiTheme="majorHAnsi" w:hAnsiTheme="majorHAnsi" w:cstheme="majorHAnsi"/>
          <w:sz w:val="22"/>
          <w:szCs w:val="22"/>
        </w:rPr>
      </w:pPr>
    </w:p>
    <w:p w14:paraId="2E175CEE" w14:textId="77777777" w:rsidR="00B3426F" w:rsidRPr="004802D4" w:rsidRDefault="00B3426F" w:rsidP="00B3426F">
      <w:pPr>
        <w:rPr>
          <w:rFonts w:asciiTheme="majorHAnsi" w:hAnsiTheme="majorHAnsi" w:cstheme="majorHAnsi"/>
          <w:sz w:val="22"/>
          <w:szCs w:val="22"/>
        </w:rPr>
      </w:pPr>
      <w:r w:rsidRPr="004802D4">
        <w:rPr>
          <w:rFonts w:asciiTheme="majorHAnsi" w:hAnsiTheme="majorHAnsi" w:cstheme="majorHAnsi"/>
          <w:sz w:val="22"/>
          <w:szCs w:val="22"/>
        </w:rPr>
        <w:t>Belangrijke tijdlijngebeurtenissen zijn onder meer:</w:t>
      </w:r>
    </w:p>
    <w:p w14:paraId="50CBF70E" w14:textId="77777777" w:rsidR="004802D4" w:rsidRPr="004802D4" w:rsidRDefault="004802D4" w:rsidP="00B3426F">
      <w:pPr>
        <w:rPr>
          <w:rFonts w:asciiTheme="majorHAnsi" w:hAnsiTheme="majorHAnsi" w:cstheme="majorHAnsi"/>
          <w:sz w:val="22"/>
          <w:szCs w:val="22"/>
        </w:rPr>
      </w:pPr>
    </w:p>
    <w:p w14:paraId="013AA1B4" w14:textId="77777777" w:rsidR="004802D4" w:rsidRPr="004802D4" w:rsidRDefault="004802D4" w:rsidP="004802D4">
      <w:pPr>
        <w:rPr>
          <w:rFonts w:asciiTheme="majorHAnsi" w:hAnsiTheme="majorHAnsi" w:cstheme="majorHAnsi"/>
          <w:b/>
          <w:bCs/>
          <w:sz w:val="22"/>
          <w:szCs w:val="22"/>
        </w:rPr>
      </w:pPr>
    </w:p>
    <w:tbl>
      <w:tblPr>
        <w:tblW w:w="9676" w:type="dxa"/>
        <w:tblInd w:w="-113" w:type="dxa"/>
        <w:tblLook w:val="04A0" w:firstRow="1" w:lastRow="0" w:firstColumn="1" w:lastColumn="0" w:noHBand="0" w:noVBand="1"/>
      </w:tblPr>
      <w:tblGrid>
        <w:gridCol w:w="3144"/>
        <w:gridCol w:w="6532"/>
      </w:tblGrid>
      <w:tr w:rsidR="004802D4" w:rsidRPr="004802D4" w14:paraId="72907044" w14:textId="77777777" w:rsidTr="00620F04">
        <w:trPr>
          <w:trHeight w:val="364"/>
        </w:trPr>
        <w:tc>
          <w:tcPr>
            <w:tcW w:w="3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15A2811" w14:textId="77777777" w:rsidR="004802D4" w:rsidRPr="004802D4" w:rsidRDefault="004802D4" w:rsidP="00620F04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Uiterste datum voor de indiening van voorstellen</w:t>
            </w:r>
          </w:p>
        </w:tc>
        <w:tc>
          <w:tcPr>
            <w:tcW w:w="653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BFFE6D" w14:textId="77777777" w:rsidR="004802D4" w:rsidRPr="004802D4" w:rsidRDefault="004802D4" w:rsidP="00620F04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24 november 2025</w:t>
            </w:r>
          </w:p>
        </w:tc>
      </w:tr>
      <w:tr w:rsidR="004802D4" w:rsidRPr="004802D4" w14:paraId="168048AC" w14:textId="77777777" w:rsidTr="00620F04">
        <w:trPr>
          <w:trHeight w:val="577"/>
        </w:trPr>
        <w:tc>
          <w:tcPr>
            <w:tcW w:w="31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2FC449" w14:textId="5FE4A8F1" w:rsidR="004802D4" w:rsidRPr="004802D4" w:rsidRDefault="004802D4" w:rsidP="00620F04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Voorstellen beoordeeld door </w:t>
            </w:r>
            <w:r w:rsidR="00515AB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de</w:t>
            </w:r>
            <w:r w:rsidRPr="004802D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IIA </w:t>
            </w:r>
            <w:proofErr w:type="spellStart"/>
            <w:r w:rsidRPr="004802D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Congres</w:t>
            </w:r>
            <w:r w:rsidR="00515AB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-</w:t>
            </w:r>
            <w:r w:rsidRPr="004802D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commissie</w:t>
            </w:r>
            <w:proofErr w:type="spellEnd"/>
          </w:p>
        </w:tc>
        <w:tc>
          <w:tcPr>
            <w:tcW w:w="6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589E76F" w14:textId="77777777" w:rsidR="004802D4" w:rsidRPr="004802D4" w:rsidRDefault="004802D4" w:rsidP="00620F04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25 november 2025 – 19 december 2025</w:t>
            </w:r>
          </w:p>
        </w:tc>
      </w:tr>
      <w:tr w:rsidR="004802D4" w:rsidRPr="004802D4" w14:paraId="58928CE5" w14:textId="77777777" w:rsidTr="00620F04">
        <w:trPr>
          <w:trHeight w:val="577"/>
        </w:trPr>
        <w:tc>
          <w:tcPr>
            <w:tcW w:w="31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2709C91" w14:textId="6610FAD4" w:rsidR="004802D4" w:rsidRPr="004802D4" w:rsidRDefault="004802D4" w:rsidP="00620F04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Uitnodiging</w:t>
            </w:r>
            <w:r w:rsidR="00515AB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/bevestiging</w:t>
            </w:r>
            <w:r w:rsidRPr="004802D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voor geselecteerde sprekers </w:t>
            </w:r>
            <w:r w:rsidR="00515AB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(eventueel voo</w:t>
            </w:r>
            <w:r w:rsidRPr="004802D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 kennismaking</w:t>
            </w:r>
            <w:r w:rsidR="00515AB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6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533355A" w14:textId="77777777" w:rsidR="004802D4" w:rsidRPr="004802D4" w:rsidRDefault="004802D4" w:rsidP="00620F04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tussen 22 december 2025 – 16 januari 2026</w:t>
            </w:r>
          </w:p>
        </w:tc>
      </w:tr>
      <w:tr w:rsidR="004802D4" w:rsidRPr="004802D4" w14:paraId="1503BC7C" w14:textId="77777777" w:rsidTr="00620F04">
        <w:trPr>
          <w:trHeight w:val="577"/>
        </w:trPr>
        <w:tc>
          <w:tcPr>
            <w:tcW w:w="31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3406CF" w14:textId="77777777" w:rsidR="004802D4" w:rsidRPr="004802D4" w:rsidRDefault="004802D4" w:rsidP="00620F04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E-mailmelding naar sprekers die niet zijn geselecteerd</w:t>
            </w:r>
          </w:p>
        </w:tc>
        <w:tc>
          <w:tcPr>
            <w:tcW w:w="65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F5EFF8" w14:textId="77777777" w:rsidR="004802D4" w:rsidRPr="004802D4" w:rsidRDefault="004802D4" w:rsidP="00620F04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802D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Week van 19 januari 2026</w:t>
            </w:r>
          </w:p>
        </w:tc>
      </w:tr>
    </w:tbl>
    <w:p w14:paraId="4B62AE26" w14:textId="77777777" w:rsidR="004802D4" w:rsidRPr="004802D4" w:rsidRDefault="004802D4" w:rsidP="004802D4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78A230E4" w14:textId="77777777" w:rsidR="004802D4" w:rsidRPr="004802D4" w:rsidRDefault="004802D4" w:rsidP="00B3426F">
      <w:pPr>
        <w:rPr>
          <w:rFonts w:asciiTheme="majorHAnsi" w:hAnsiTheme="majorHAnsi" w:cstheme="majorHAnsi"/>
          <w:sz w:val="22"/>
          <w:szCs w:val="22"/>
        </w:rPr>
      </w:pPr>
    </w:p>
    <w:p w14:paraId="59E102EE" w14:textId="3BD1BF3C" w:rsidR="00B3426F" w:rsidRPr="004802D4" w:rsidRDefault="00B3426F" w:rsidP="00B3426F">
      <w:pPr>
        <w:rPr>
          <w:rFonts w:asciiTheme="majorHAnsi" w:hAnsiTheme="majorHAnsi" w:cstheme="majorHAnsi"/>
          <w:sz w:val="22"/>
          <w:szCs w:val="22"/>
        </w:rPr>
      </w:pPr>
      <w:r w:rsidRPr="004802D4">
        <w:rPr>
          <w:rFonts w:asciiTheme="majorHAnsi" w:hAnsiTheme="majorHAnsi" w:cstheme="majorHAnsi"/>
          <w:sz w:val="22"/>
          <w:szCs w:val="22"/>
        </w:rPr>
        <w:t>VRAGEN?</w:t>
      </w:r>
    </w:p>
    <w:p w14:paraId="283A5CB9" w14:textId="77777777" w:rsidR="00B3426F" w:rsidRPr="004802D4" w:rsidRDefault="00B3426F" w:rsidP="00B3426F">
      <w:pPr>
        <w:rPr>
          <w:rFonts w:asciiTheme="majorHAnsi" w:hAnsiTheme="majorHAnsi" w:cstheme="majorHAnsi"/>
          <w:sz w:val="22"/>
          <w:szCs w:val="22"/>
        </w:rPr>
      </w:pPr>
      <w:r w:rsidRPr="004802D4">
        <w:rPr>
          <w:rFonts w:asciiTheme="majorHAnsi" w:hAnsiTheme="majorHAnsi" w:cstheme="majorHAnsi"/>
          <w:sz w:val="22"/>
          <w:szCs w:val="22"/>
        </w:rPr>
        <w:t xml:space="preserve">Voor vragen over de inhoud van de inzending, het proces van beoordeling of voor technische problemen kunt u contact opnemen met: </w:t>
      </w:r>
    </w:p>
    <w:p w14:paraId="6203ED23" w14:textId="11705853" w:rsidR="00B3426F" w:rsidRPr="004802D4" w:rsidRDefault="00B3426F" w:rsidP="00B3426F">
      <w:pPr>
        <w:rPr>
          <w:rFonts w:asciiTheme="majorHAnsi" w:hAnsiTheme="majorHAnsi" w:cstheme="majorHAnsi"/>
          <w:sz w:val="22"/>
          <w:szCs w:val="22"/>
        </w:rPr>
      </w:pPr>
      <w:r w:rsidRPr="004802D4">
        <w:rPr>
          <w:rFonts w:asciiTheme="majorHAnsi" w:hAnsiTheme="majorHAnsi" w:cstheme="majorHAnsi"/>
          <w:sz w:val="22"/>
          <w:szCs w:val="22"/>
        </w:rPr>
        <w:t xml:space="preserve">Het IIA </w:t>
      </w:r>
      <w:r w:rsidR="00066643" w:rsidRPr="004802D4">
        <w:rPr>
          <w:rFonts w:asciiTheme="majorHAnsi" w:hAnsiTheme="majorHAnsi" w:cstheme="majorHAnsi"/>
          <w:sz w:val="22"/>
          <w:szCs w:val="22"/>
        </w:rPr>
        <w:t>Nederland</w:t>
      </w:r>
      <w:r w:rsidRPr="004802D4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BAD3FF1" w14:textId="77777777" w:rsidR="00B3426F" w:rsidRPr="004802D4" w:rsidRDefault="00B3426F" w:rsidP="00B3426F">
      <w:pPr>
        <w:rPr>
          <w:rFonts w:asciiTheme="majorHAnsi" w:hAnsiTheme="majorHAnsi" w:cstheme="majorHAnsi"/>
          <w:sz w:val="22"/>
          <w:szCs w:val="22"/>
        </w:rPr>
      </w:pPr>
      <w:r w:rsidRPr="004802D4">
        <w:rPr>
          <w:rFonts w:asciiTheme="majorHAnsi" w:hAnsiTheme="majorHAnsi" w:cstheme="majorHAnsi"/>
          <w:sz w:val="22"/>
          <w:szCs w:val="22"/>
        </w:rPr>
        <w:t xml:space="preserve">E-mailadres: trainingen@iia.nl  </w:t>
      </w:r>
    </w:p>
    <w:p w14:paraId="507ACD6D" w14:textId="77777777" w:rsidR="00B3426F" w:rsidRPr="004802D4" w:rsidRDefault="00B3426F" w:rsidP="00B3426F">
      <w:pPr>
        <w:rPr>
          <w:rFonts w:asciiTheme="majorHAnsi" w:hAnsiTheme="majorHAnsi" w:cstheme="majorHAnsi"/>
          <w:sz w:val="22"/>
          <w:szCs w:val="22"/>
        </w:rPr>
      </w:pPr>
    </w:p>
    <w:p w14:paraId="59A47493" w14:textId="77777777" w:rsidR="00B3426F" w:rsidRPr="004802D4" w:rsidRDefault="00B3426F" w:rsidP="003D77A3">
      <w:pPr>
        <w:rPr>
          <w:rFonts w:asciiTheme="majorHAnsi" w:hAnsiTheme="majorHAnsi" w:cstheme="majorHAnsi"/>
          <w:sz w:val="22"/>
          <w:szCs w:val="22"/>
        </w:rPr>
      </w:pPr>
    </w:p>
    <w:sectPr w:rsidR="00B3426F" w:rsidRPr="004802D4" w:rsidSect="00A42FF8">
      <w:headerReference w:type="even" r:id="rId12"/>
      <w:headerReference w:type="default" r:id="rId13"/>
      <w:headerReference w:type="first" r:id="rId14"/>
      <w:footerReference w:type="first" r:id="rId15"/>
      <w:pgSz w:w="11900" w:h="16840"/>
      <w:pgMar w:top="1588" w:right="1412" w:bottom="1021" w:left="1701" w:header="0" w:footer="1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954E5" w14:textId="77777777" w:rsidR="00D04671" w:rsidRDefault="00D04671" w:rsidP="001A6BD4">
      <w:r>
        <w:separator/>
      </w:r>
    </w:p>
  </w:endnote>
  <w:endnote w:type="continuationSeparator" w:id="0">
    <w:p w14:paraId="167C4C04" w14:textId="77777777" w:rsidR="00D04671" w:rsidRDefault="00D04671" w:rsidP="001A6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0DE3" w14:textId="4821E56E" w:rsidR="000D0A42" w:rsidRDefault="000D0A42" w:rsidP="00FE40C6">
    <w:pPr>
      <w:pStyle w:val="Voettekst"/>
      <w:ind w:left="-1701"/>
    </w:pPr>
    <w:r>
      <w:rPr>
        <w:noProof/>
        <w:lang w:eastAsia="nl-NL"/>
      </w:rPr>
      <w:drawing>
        <wp:anchor distT="0" distB="0" distL="114300" distR="114300" simplePos="0" relativeHeight="251658244" behindDoc="0" locked="0" layoutInCell="1" allowOverlap="1" wp14:anchorId="2092557F" wp14:editId="747691A4">
          <wp:simplePos x="0" y="0"/>
          <wp:positionH relativeFrom="page">
            <wp:align>left</wp:align>
          </wp:positionH>
          <wp:positionV relativeFrom="paragraph">
            <wp:posOffset>-35559</wp:posOffset>
          </wp:positionV>
          <wp:extent cx="7109066" cy="118110"/>
          <wp:effectExtent l="0" t="0" r="0" b="0"/>
          <wp:wrapNone/>
          <wp:docPr id="5" name="Afbeelding 1" descr="voetregel iia brief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etregel iia brief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28872" cy="12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D49AE" w14:textId="77777777" w:rsidR="00D04671" w:rsidRDefault="00D04671" w:rsidP="001A6BD4">
      <w:r>
        <w:separator/>
      </w:r>
    </w:p>
  </w:footnote>
  <w:footnote w:type="continuationSeparator" w:id="0">
    <w:p w14:paraId="64AF8884" w14:textId="77777777" w:rsidR="00D04671" w:rsidRDefault="00D04671" w:rsidP="001A6B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7FC51" w14:textId="77777777" w:rsidR="000D0A42" w:rsidRDefault="00120205">
    <w:pPr>
      <w:pStyle w:val="Koptekst"/>
    </w:pPr>
    <w:r>
      <w:rPr>
        <w:noProof/>
        <w:lang w:val="en-US"/>
      </w:rPr>
      <w:pict w14:anchorId="00F348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443.9pt;height:627.9pt;z-index:-251658239;mso-wrap-edited:f;mso-width-percent:0;mso-height-percent:0;mso-position-horizontal:center;mso-position-horizontal-relative:margin;mso-position-vertical:center;mso-position-vertical-relative:margin;mso-width-percent:0;mso-height-percent:0" wrapcoords="-36 0 -36 21548 21600 21548 21600 0 -36 0">
          <v:imagedata r:id="rId1" o:title="IIA_BRIEF A4 Glob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7C9A3" w14:textId="22FCF64B" w:rsidR="000D0A42" w:rsidRDefault="00816954" w:rsidP="001A6BD4">
    <w:pPr>
      <w:pStyle w:val="Koptekst"/>
      <w:ind w:left="-1701" w:right="-1765"/>
    </w:pPr>
    <w:r>
      <w:rPr>
        <w:noProof/>
      </w:rPr>
      <w:drawing>
        <wp:anchor distT="0" distB="0" distL="114300" distR="114300" simplePos="0" relativeHeight="251658246" behindDoc="1" locked="0" layoutInCell="1" allowOverlap="1" wp14:anchorId="40B3C564" wp14:editId="4DC48703">
          <wp:simplePos x="0" y="0"/>
          <wp:positionH relativeFrom="margin">
            <wp:align>left</wp:align>
          </wp:positionH>
          <wp:positionV relativeFrom="paragraph">
            <wp:posOffset>66675</wp:posOffset>
          </wp:positionV>
          <wp:extent cx="2457450" cy="919509"/>
          <wp:effectExtent l="0" t="0" r="0" b="0"/>
          <wp:wrapNone/>
          <wp:docPr id="838597321" name="Afbeelding 2" descr="Afbeelding met tekst, Lettertype, Graphics, schermopname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597321" name="Afbeelding 2" descr="Afbeelding met tekst, Lettertype, Graphics, schermopname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919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21DD">
      <w:rPr>
        <w:noProof/>
      </w:rPr>
      <w:drawing>
        <wp:anchor distT="0" distB="0" distL="114300" distR="114300" simplePos="0" relativeHeight="251658243" behindDoc="1" locked="0" layoutInCell="1" allowOverlap="1" wp14:anchorId="76CEACC6" wp14:editId="6B11950C">
          <wp:simplePos x="0" y="0"/>
          <wp:positionH relativeFrom="margin">
            <wp:posOffset>3903345</wp:posOffset>
          </wp:positionH>
          <wp:positionV relativeFrom="paragraph">
            <wp:posOffset>53340</wp:posOffset>
          </wp:positionV>
          <wp:extent cx="1654029" cy="861060"/>
          <wp:effectExtent l="0" t="0" r="381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IA Academy - vierkant - zwart + kleu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57334" cy="862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0205">
      <w:rPr>
        <w:noProof/>
        <w:lang w:val="en-US"/>
      </w:rPr>
      <w:pict w14:anchorId="103DF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left:0;text-align:left;margin-left:-85.05pt;margin-top:-89.25pt;width:598.1pt;height:809.25pt;z-index:-251658240;mso-wrap-edited:f;mso-width-percent:0;mso-position-horizontal-relative:margin;mso-position-vertical-relative:margin;mso-width-percent:0" wrapcoords="-36 0 -36 21548 21600 21548 21600 0 -36 0">
          <v:imagedata r:id="rId3" o:title="IIA_BRIEF A4 Globe" gain="19661f" blacklevel="22938f"/>
          <w10:wrap anchorx="margin" anchory="margin"/>
        </v:shape>
      </w:pict>
    </w:r>
  </w:p>
  <w:p w14:paraId="19164314" w14:textId="74185F5F" w:rsidR="000D0A42" w:rsidRDefault="000D0A42" w:rsidP="001A6BD4">
    <w:pPr>
      <w:pStyle w:val="Koptekst"/>
      <w:ind w:left="-1701" w:right="-176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86D4A" w14:textId="3457244D" w:rsidR="000D0A42" w:rsidRDefault="00C221DD" w:rsidP="00FE40C6">
    <w:pPr>
      <w:pStyle w:val="Koptekst"/>
      <w:ind w:left="-1701"/>
      <w:rPr>
        <w:noProof/>
        <w:lang w:val="en-US"/>
      </w:rPr>
    </w:pPr>
    <w:r>
      <w:rPr>
        <w:noProof/>
      </w:rPr>
      <w:drawing>
        <wp:anchor distT="0" distB="0" distL="114300" distR="114300" simplePos="0" relativeHeight="251658245" behindDoc="1" locked="0" layoutInCell="1" allowOverlap="1" wp14:anchorId="2DB8DFC8" wp14:editId="393A5B18">
          <wp:simplePos x="0" y="0"/>
          <wp:positionH relativeFrom="margin">
            <wp:align>right</wp:align>
          </wp:positionH>
          <wp:positionV relativeFrom="paragraph">
            <wp:posOffset>83820</wp:posOffset>
          </wp:positionV>
          <wp:extent cx="1432560" cy="74549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IA Academy - vierkant - zwart + kleu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2560" cy="745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73149C" w14:textId="58408147" w:rsidR="000D0A42" w:rsidRDefault="00816954" w:rsidP="00CA2414">
    <w:pPr>
      <w:pStyle w:val="Koptekst"/>
    </w:pPr>
    <w:r>
      <w:rPr>
        <w:noProof/>
      </w:rPr>
      <w:drawing>
        <wp:inline distT="0" distB="0" distL="0" distR="0" wp14:anchorId="6E0ED78B" wp14:editId="273CD496">
          <wp:extent cx="2295525" cy="858922"/>
          <wp:effectExtent l="0" t="0" r="0" b="0"/>
          <wp:docPr id="391109119" name="Afbeelding 1" descr="Afbeelding met tekst, Lettertype, Graphics, schermopname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1109119" name="Afbeelding 1" descr="Afbeelding met tekst, Lettertype, Graphics, schermopname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0020" cy="864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0205">
      <w:rPr>
        <w:noProof/>
        <w:lang w:val="en-US"/>
      </w:rPr>
      <w:pict w14:anchorId="338461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-88.7pt;margin-top:-265.8pt;width:598.15pt;height:846pt;z-index:-251658238;mso-wrap-edited:f;mso-width-percent:0;mso-height-percent:0;mso-position-horizontal-relative:margin;mso-position-vertical-relative:margin;mso-width-percent:0;mso-height-percent:0" wrapcoords="-36 0 -36 21548 21600 21548 21600 0 -36 0">
          <v:imagedata r:id="rId3" o:title="IIA_BRIEF A4 Glob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60955"/>
    <w:multiLevelType w:val="hybridMultilevel"/>
    <w:tmpl w:val="63E6F166"/>
    <w:lvl w:ilvl="0" w:tplc="DE527232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0F42A4"/>
    <w:multiLevelType w:val="hybridMultilevel"/>
    <w:tmpl w:val="BDEA5E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36600"/>
    <w:multiLevelType w:val="hybridMultilevel"/>
    <w:tmpl w:val="93E2C240"/>
    <w:lvl w:ilvl="0" w:tplc="AB1A775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8307">
    <w:abstractNumId w:val="0"/>
  </w:num>
  <w:num w:numId="2" w16cid:durableId="426001463">
    <w:abstractNumId w:val="1"/>
  </w:num>
  <w:num w:numId="3" w16cid:durableId="12913955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782"/>
    <w:rsid w:val="00003AE0"/>
    <w:rsid w:val="0006529B"/>
    <w:rsid w:val="00066643"/>
    <w:rsid w:val="0007227E"/>
    <w:rsid w:val="00085C8E"/>
    <w:rsid w:val="0009380E"/>
    <w:rsid w:val="000A32D9"/>
    <w:rsid w:val="000D0A42"/>
    <w:rsid w:val="000F4D0A"/>
    <w:rsid w:val="00120205"/>
    <w:rsid w:val="001564D9"/>
    <w:rsid w:val="00161402"/>
    <w:rsid w:val="00161706"/>
    <w:rsid w:val="0016584F"/>
    <w:rsid w:val="00180B00"/>
    <w:rsid w:val="00182B0E"/>
    <w:rsid w:val="001A155B"/>
    <w:rsid w:val="001A6BD4"/>
    <w:rsid w:val="001B1EA8"/>
    <w:rsid w:val="001D0A87"/>
    <w:rsid w:val="00202B68"/>
    <w:rsid w:val="00236B1B"/>
    <w:rsid w:val="00243D51"/>
    <w:rsid w:val="002910EB"/>
    <w:rsid w:val="002B3290"/>
    <w:rsid w:val="002C4987"/>
    <w:rsid w:val="002C6640"/>
    <w:rsid w:val="002C7329"/>
    <w:rsid w:val="002D20B3"/>
    <w:rsid w:val="002D5138"/>
    <w:rsid w:val="002E23DD"/>
    <w:rsid w:val="002E5FEC"/>
    <w:rsid w:val="002F391D"/>
    <w:rsid w:val="00312AE0"/>
    <w:rsid w:val="00312C13"/>
    <w:rsid w:val="00317EB4"/>
    <w:rsid w:val="00325143"/>
    <w:rsid w:val="00326248"/>
    <w:rsid w:val="0033049C"/>
    <w:rsid w:val="00350E60"/>
    <w:rsid w:val="00353EFD"/>
    <w:rsid w:val="003642E5"/>
    <w:rsid w:val="00373644"/>
    <w:rsid w:val="0039280F"/>
    <w:rsid w:val="0039605D"/>
    <w:rsid w:val="003B414E"/>
    <w:rsid w:val="003B73B8"/>
    <w:rsid w:val="003D37D5"/>
    <w:rsid w:val="003D77A3"/>
    <w:rsid w:val="003E29DB"/>
    <w:rsid w:val="00411202"/>
    <w:rsid w:val="00417E46"/>
    <w:rsid w:val="004233D1"/>
    <w:rsid w:val="0044160B"/>
    <w:rsid w:val="0044228C"/>
    <w:rsid w:val="00464A5E"/>
    <w:rsid w:val="00464AEB"/>
    <w:rsid w:val="00475364"/>
    <w:rsid w:val="004802D4"/>
    <w:rsid w:val="0049263C"/>
    <w:rsid w:val="004A4BA6"/>
    <w:rsid w:val="004C59CA"/>
    <w:rsid w:val="004D7AFF"/>
    <w:rsid w:val="004E1791"/>
    <w:rsid w:val="004F620E"/>
    <w:rsid w:val="0050076C"/>
    <w:rsid w:val="00515ABF"/>
    <w:rsid w:val="0052607D"/>
    <w:rsid w:val="005855BA"/>
    <w:rsid w:val="0058568B"/>
    <w:rsid w:val="005B15A3"/>
    <w:rsid w:val="005B420A"/>
    <w:rsid w:val="005D3359"/>
    <w:rsid w:val="005D539C"/>
    <w:rsid w:val="005E7A13"/>
    <w:rsid w:val="005F241C"/>
    <w:rsid w:val="005F3CCA"/>
    <w:rsid w:val="00610C20"/>
    <w:rsid w:val="00624B98"/>
    <w:rsid w:val="0064550A"/>
    <w:rsid w:val="00671F6A"/>
    <w:rsid w:val="00673948"/>
    <w:rsid w:val="00682881"/>
    <w:rsid w:val="00691A37"/>
    <w:rsid w:val="006B49C8"/>
    <w:rsid w:val="006D23A5"/>
    <w:rsid w:val="006D2975"/>
    <w:rsid w:val="006F11B7"/>
    <w:rsid w:val="006F25DD"/>
    <w:rsid w:val="006F2730"/>
    <w:rsid w:val="007055E6"/>
    <w:rsid w:val="0071684D"/>
    <w:rsid w:val="00724ED6"/>
    <w:rsid w:val="00730A19"/>
    <w:rsid w:val="0073560F"/>
    <w:rsid w:val="00750840"/>
    <w:rsid w:val="00753377"/>
    <w:rsid w:val="00753689"/>
    <w:rsid w:val="00794083"/>
    <w:rsid w:val="007974E5"/>
    <w:rsid w:val="007C7A0C"/>
    <w:rsid w:val="007D647B"/>
    <w:rsid w:val="007E4E9A"/>
    <w:rsid w:val="00810B4A"/>
    <w:rsid w:val="00816954"/>
    <w:rsid w:val="0082183A"/>
    <w:rsid w:val="0082279C"/>
    <w:rsid w:val="00824CA5"/>
    <w:rsid w:val="0083009E"/>
    <w:rsid w:val="008345A8"/>
    <w:rsid w:val="008559CD"/>
    <w:rsid w:val="00855B80"/>
    <w:rsid w:val="0086368B"/>
    <w:rsid w:val="008731A6"/>
    <w:rsid w:val="00873628"/>
    <w:rsid w:val="008822C8"/>
    <w:rsid w:val="008A08A3"/>
    <w:rsid w:val="008A0A0B"/>
    <w:rsid w:val="008C36E2"/>
    <w:rsid w:val="008C7466"/>
    <w:rsid w:val="008D433B"/>
    <w:rsid w:val="008D7566"/>
    <w:rsid w:val="008E02D1"/>
    <w:rsid w:val="008F35FC"/>
    <w:rsid w:val="00901304"/>
    <w:rsid w:val="00922B27"/>
    <w:rsid w:val="00940207"/>
    <w:rsid w:val="00961843"/>
    <w:rsid w:val="00974C75"/>
    <w:rsid w:val="009825BD"/>
    <w:rsid w:val="00982C1F"/>
    <w:rsid w:val="00984DBA"/>
    <w:rsid w:val="00985C0D"/>
    <w:rsid w:val="009B1BE7"/>
    <w:rsid w:val="009C7380"/>
    <w:rsid w:val="009E65AA"/>
    <w:rsid w:val="009F53C1"/>
    <w:rsid w:val="00A116DE"/>
    <w:rsid w:val="00A32E44"/>
    <w:rsid w:val="00A36A8D"/>
    <w:rsid w:val="00A3700D"/>
    <w:rsid w:val="00A42FF8"/>
    <w:rsid w:val="00A65754"/>
    <w:rsid w:val="00A82613"/>
    <w:rsid w:val="00A84D76"/>
    <w:rsid w:val="00AA4B53"/>
    <w:rsid w:val="00AA5C01"/>
    <w:rsid w:val="00AA6B06"/>
    <w:rsid w:val="00AD063B"/>
    <w:rsid w:val="00AD5708"/>
    <w:rsid w:val="00AD6A01"/>
    <w:rsid w:val="00AD77C3"/>
    <w:rsid w:val="00AE051D"/>
    <w:rsid w:val="00AE1A93"/>
    <w:rsid w:val="00AF4782"/>
    <w:rsid w:val="00B1780D"/>
    <w:rsid w:val="00B3426F"/>
    <w:rsid w:val="00B60E0E"/>
    <w:rsid w:val="00B73C53"/>
    <w:rsid w:val="00B73E15"/>
    <w:rsid w:val="00B94329"/>
    <w:rsid w:val="00BB271E"/>
    <w:rsid w:val="00BB38BE"/>
    <w:rsid w:val="00BB73E3"/>
    <w:rsid w:val="00BF4444"/>
    <w:rsid w:val="00BF632D"/>
    <w:rsid w:val="00C02816"/>
    <w:rsid w:val="00C21C21"/>
    <w:rsid w:val="00C221DD"/>
    <w:rsid w:val="00C3146C"/>
    <w:rsid w:val="00C41E05"/>
    <w:rsid w:val="00C422F1"/>
    <w:rsid w:val="00C521B6"/>
    <w:rsid w:val="00C555AC"/>
    <w:rsid w:val="00C67959"/>
    <w:rsid w:val="00C768CA"/>
    <w:rsid w:val="00C8218D"/>
    <w:rsid w:val="00C873B7"/>
    <w:rsid w:val="00CA1C2B"/>
    <w:rsid w:val="00CA2414"/>
    <w:rsid w:val="00CA576E"/>
    <w:rsid w:val="00CA5CA9"/>
    <w:rsid w:val="00CC0EAD"/>
    <w:rsid w:val="00CF50DA"/>
    <w:rsid w:val="00D016EF"/>
    <w:rsid w:val="00D04671"/>
    <w:rsid w:val="00D07E57"/>
    <w:rsid w:val="00D11BB1"/>
    <w:rsid w:val="00D26FBC"/>
    <w:rsid w:val="00D3733E"/>
    <w:rsid w:val="00D50522"/>
    <w:rsid w:val="00D65884"/>
    <w:rsid w:val="00D70E21"/>
    <w:rsid w:val="00D779C7"/>
    <w:rsid w:val="00D82629"/>
    <w:rsid w:val="00D82EBF"/>
    <w:rsid w:val="00D864FA"/>
    <w:rsid w:val="00DA31CD"/>
    <w:rsid w:val="00DA71E7"/>
    <w:rsid w:val="00DB57AD"/>
    <w:rsid w:val="00DB58A6"/>
    <w:rsid w:val="00DD77A6"/>
    <w:rsid w:val="00DE28B0"/>
    <w:rsid w:val="00DE330A"/>
    <w:rsid w:val="00DE6407"/>
    <w:rsid w:val="00E01AB7"/>
    <w:rsid w:val="00E06837"/>
    <w:rsid w:val="00E1151C"/>
    <w:rsid w:val="00E13A07"/>
    <w:rsid w:val="00E16CAB"/>
    <w:rsid w:val="00E26C19"/>
    <w:rsid w:val="00E27A6D"/>
    <w:rsid w:val="00E449F2"/>
    <w:rsid w:val="00E526CF"/>
    <w:rsid w:val="00E84186"/>
    <w:rsid w:val="00E94B3B"/>
    <w:rsid w:val="00EA2A36"/>
    <w:rsid w:val="00EB5BDA"/>
    <w:rsid w:val="00ED1006"/>
    <w:rsid w:val="00ED2C8C"/>
    <w:rsid w:val="00ED43F1"/>
    <w:rsid w:val="00EE07BB"/>
    <w:rsid w:val="00EF67BA"/>
    <w:rsid w:val="00F12848"/>
    <w:rsid w:val="00F215CA"/>
    <w:rsid w:val="00F30221"/>
    <w:rsid w:val="00F35F56"/>
    <w:rsid w:val="00F41DF2"/>
    <w:rsid w:val="00F41E6E"/>
    <w:rsid w:val="00F679A1"/>
    <w:rsid w:val="00F67EBF"/>
    <w:rsid w:val="00F70E2C"/>
    <w:rsid w:val="00F8594C"/>
    <w:rsid w:val="00F8603F"/>
    <w:rsid w:val="00F863CB"/>
    <w:rsid w:val="00F927EA"/>
    <w:rsid w:val="00F932C9"/>
    <w:rsid w:val="00FB52C7"/>
    <w:rsid w:val="00FB5CA6"/>
    <w:rsid w:val="00FE006C"/>
    <w:rsid w:val="00FE40C6"/>
    <w:rsid w:val="00FE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80B3D7"/>
  <w15:docId w15:val="{AEA9565F-C4F4-4A77-8C16-F8ED36585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A08A3"/>
  </w:style>
  <w:style w:type="paragraph" w:styleId="Kop4">
    <w:name w:val="heading 4"/>
    <w:basedOn w:val="Standaard"/>
    <w:link w:val="Kop4Char"/>
    <w:uiPriority w:val="9"/>
    <w:qFormat/>
    <w:rsid w:val="00982C1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A6BD4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6BD4"/>
  </w:style>
  <w:style w:type="paragraph" w:styleId="Voettekst">
    <w:name w:val="footer"/>
    <w:basedOn w:val="Standaard"/>
    <w:link w:val="VoettekstChar"/>
    <w:uiPriority w:val="99"/>
    <w:unhideWhenUsed/>
    <w:rsid w:val="001A6BD4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6BD4"/>
  </w:style>
  <w:style w:type="paragraph" w:styleId="Ballontekst">
    <w:name w:val="Balloon Text"/>
    <w:basedOn w:val="Standaard"/>
    <w:link w:val="BallontekstChar"/>
    <w:uiPriority w:val="99"/>
    <w:semiHidden/>
    <w:unhideWhenUsed/>
    <w:rsid w:val="001A6BD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A6BD4"/>
    <w:rPr>
      <w:rFonts w:ascii="Lucida Grande" w:hAnsi="Lucida Grande" w:cs="Lucida Grande"/>
      <w:sz w:val="18"/>
      <w:szCs w:val="18"/>
    </w:rPr>
  </w:style>
  <w:style w:type="paragraph" w:styleId="Normaalweb">
    <w:name w:val="Normal (Web)"/>
    <w:basedOn w:val="Standaard"/>
    <w:uiPriority w:val="99"/>
    <w:unhideWhenUsed/>
    <w:rsid w:val="00AF478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table" w:styleId="Tabelraster">
    <w:name w:val="Table Grid"/>
    <w:basedOn w:val="Standaardtabel"/>
    <w:uiPriority w:val="59"/>
    <w:rsid w:val="00AF4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86368B"/>
    <w:rPr>
      <w:color w:val="0000FF" w:themeColor="hyperlink"/>
      <w:u w:val="single"/>
    </w:rPr>
  </w:style>
  <w:style w:type="character" w:customStyle="1" w:styleId="Kop4Char">
    <w:name w:val="Kop 4 Char"/>
    <w:basedOn w:val="Standaardalinea-lettertype"/>
    <w:link w:val="Kop4"/>
    <w:uiPriority w:val="9"/>
    <w:rsid w:val="00982C1F"/>
    <w:rPr>
      <w:rFonts w:ascii="Times New Roman" w:eastAsia="Times New Roman" w:hAnsi="Times New Roman" w:cs="Times New Roman"/>
      <w:b/>
      <w:bCs/>
      <w:lang w:eastAsia="nl-NL"/>
    </w:rPr>
  </w:style>
  <w:style w:type="paragraph" w:styleId="Lijstalinea">
    <w:name w:val="List Paragraph"/>
    <w:basedOn w:val="Standaard"/>
    <w:uiPriority w:val="34"/>
    <w:qFormat/>
    <w:rsid w:val="00DE28B0"/>
    <w:pPr>
      <w:ind w:left="720"/>
      <w:contextualSpacing/>
    </w:pPr>
  </w:style>
  <w:style w:type="character" w:customStyle="1" w:styleId="lrzxr">
    <w:name w:val="lrzxr"/>
    <w:basedOn w:val="Standaardalinea-lettertype"/>
    <w:rsid w:val="00DB57AD"/>
  </w:style>
  <w:style w:type="paragraph" w:styleId="HTML-voorafopgemaakt">
    <w:name w:val="HTML Preformatted"/>
    <w:basedOn w:val="Standaard"/>
    <w:link w:val="HTML-voorafopgemaaktChar"/>
    <w:uiPriority w:val="99"/>
    <w:unhideWhenUsed/>
    <w:rsid w:val="00724E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724ED6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y2iqfc">
    <w:name w:val="y2iqfc"/>
    <w:basedOn w:val="Standaardalinea-lettertype"/>
    <w:rsid w:val="00724ED6"/>
  </w:style>
  <w:style w:type="character" w:styleId="Onopgelostemelding">
    <w:name w:val="Unresolved Mention"/>
    <w:basedOn w:val="Standaardalinea-lettertype"/>
    <w:uiPriority w:val="99"/>
    <w:semiHidden/>
    <w:unhideWhenUsed/>
    <w:rsid w:val="006828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1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9139">
          <w:marLeft w:val="0"/>
          <w:marRight w:val="0"/>
          <w:marTop w:val="7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8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38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89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09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093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40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98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9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rainingen@iia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ln.APPR.000\AppData\Local\Microsoft\Windows\Temporary%20Internet%20Files\Content.Outlook\VCZJFEBW\IIA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A9F7BB32F2294F9D78893CD8E3280E" ma:contentTypeVersion="16" ma:contentTypeDescription="Een nieuw document maken." ma:contentTypeScope="" ma:versionID="deb145947c4359ce96e46c3b00a3f18d">
  <xsd:schema xmlns:xsd="http://www.w3.org/2001/XMLSchema" xmlns:xs="http://www.w3.org/2001/XMLSchema" xmlns:p="http://schemas.microsoft.com/office/2006/metadata/properties" xmlns:ns2="0c3fcb60-73aa-4fba-936c-f4e4949477d8" xmlns:ns3="4954079c-738c-4385-842a-9c050cf63c06" targetNamespace="http://schemas.microsoft.com/office/2006/metadata/properties" ma:root="true" ma:fieldsID="61731a1e56978e03dbb16967839743d0" ns2:_="" ns3:_="">
    <xsd:import namespace="0c3fcb60-73aa-4fba-936c-f4e4949477d8"/>
    <xsd:import namespace="4954079c-738c-4385-842a-9c050cf63c0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3fcb60-73aa-4fba-936c-f4e4949477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8d94e95-c22f-4490-ac5b-50eb1da410da}" ma:internalName="TaxCatchAll" ma:showField="CatchAllData" ma:web="0c3fcb60-73aa-4fba-936c-f4e4949477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4079c-738c-4385-842a-9c050cf63c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5eb6d24d-4a21-4ef1-8551-673e5fb1a2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3fcb60-73aa-4fba-936c-f4e4949477d8" xsi:nil="true"/>
    <lcf76f155ced4ddcb4097134ff3c332f xmlns="4954079c-738c-4385-842a-9c050cf63c0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7BE71BC-6ECC-4167-BD9F-F4096A5CF8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EACECB-A8CD-4EAF-BF02-B61F573AE8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9901C5-A3D1-4FBD-9B64-9D658FEB26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3fcb60-73aa-4fba-936c-f4e4949477d8"/>
    <ds:schemaRef ds:uri="4954079c-738c-4385-842a-9c050cf63c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632E1F-9FF1-4B9C-8DB7-3B1A8CB617EC}">
  <ds:schemaRefs>
    <ds:schemaRef ds:uri="http://schemas.microsoft.com/office/2006/metadata/properties"/>
    <ds:schemaRef ds:uri="http://schemas.microsoft.com/office/infopath/2007/PartnerControls"/>
    <ds:schemaRef ds:uri="0c3fcb60-73aa-4fba-936c-f4e4949477d8"/>
    <ds:schemaRef ds:uri="4954079c-738c-4385-842a-9c050cf63c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IIA Word template</Template>
  <TotalTime>18</TotalTime>
  <Pages>2</Pages>
  <Words>309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madeggs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lln</dc:creator>
  <cp:lastModifiedBy>Jeroen van Tol</cp:lastModifiedBy>
  <cp:revision>19</cp:revision>
  <cp:lastPrinted>2022-02-02T11:30:00Z</cp:lastPrinted>
  <dcterms:created xsi:type="dcterms:W3CDTF">2025-09-25T13:33:00Z</dcterms:created>
  <dcterms:modified xsi:type="dcterms:W3CDTF">2025-10-07T12:01:00Z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0x0101009BA9F7BB32F2294F9D78893CD8E3280E</vt:lpwstr>
  </property>
  <property fmtid="{D5CDD505-2E9C-101B-9397-08002B2CF9AE}" pid="3" name="MediaServiceImageTags">
    <vt:lpwstr/>
  </property>
</Properties>
</file>